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1E0" w:firstRow="1" w:lastRow="1" w:firstColumn="1" w:lastColumn="1" w:noHBand="0" w:noVBand="0"/>
      </w:tblPr>
      <w:tblGrid>
        <w:gridCol w:w="4395"/>
        <w:gridCol w:w="2850"/>
      </w:tblGrid>
      <w:tr w:rsidR="00B53D4C" w14:paraId="16E49CED" w14:textId="77777777" w:rsidTr="00B53D4C">
        <w:trPr>
          <w:trHeight w:val="902"/>
        </w:trPr>
        <w:tc>
          <w:tcPr>
            <w:tcW w:w="4395" w:type="dxa"/>
            <w:hideMark/>
          </w:tcPr>
          <w:p w14:paraId="4A3621DA" w14:textId="621857C2" w:rsidR="00B53D4C" w:rsidRDefault="00B53D4C">
            <w:pPr>
              <w:pStyle w:val="Yltunnite"/>
            </w:pPr>
            <w:r>
              <w:rPr>
                <w:noProof/>
              </w:rPr>
              <w:drawing>
                <wp:inline distT="0" distB="0" distL="0" distR="0" wp14:anchorId="06537181" wp14:editId="0DBE8C48">
                  <wp:extent cx="1193800" cy="1200150"/>
                  <wp:effectExtent l="0" t="0" r="6350" b="0"/>
                  <wp:docPr id="1" name="Kuva 1" descr="pyorealogo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uva 2" descr="pyorealog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vAlign w:val="center"/>
            <w:hideMark/>
          </w:tcPr>
          <w:p w14:paraId="19BD86AF" w14:textId="76069674" w:rsidR="00B53D4C" w:rsidRDefault="00B65F8C">
            <w:pPr>
              <w:pStyle w:val="Yltunnite"/>
            </w:pPr>
            <w:r>
              <w:t>Pöytäkirja</w:t>
            </w:r>
            <w:r w:rsidR="00B53D4C">
              <w:t xml:space="preserve"> 1</w:t>
            </w:r>
            <w:r w:rsidR="00C41D90">
              <w:t>3</w:t>
            </w:r>
            <w:r w:rsidR="00B53D4C">
              <w:t>/2018</w:t>
            </w:r>
          </w:p>
        </w:tc>
      </w:tr>
      <w:tr w:rsidR="00B53D4C" w14:paraId="1BF13FED" w14:textId="77777777" w:rsidTr="00B53D4C">
        <w:trPr>
          <w:trHeight w:val="336"/>
        </w:trPr>
        <w:tc>
          <w:tcPr>
            <w:tcW w:w="4395" w:type="dxa"/>
          </w:tcPr>
          <w:p w14:paraId="5B64F029" w14:textId="77777777" w:rsidR="00B53D4C" w:rsidRDefault="00B53D4C">
            <w:pPr>
              <w:pStyle w:val="Yltunnite"/>
              <w:rPr>
                <w:noProof/>
              </w:rPr>
            </w:pPr>
          </w:p>
        </w:tc>
        <w:tc>
          <w:tcPr>
            <w:tcW w:w="2850" w:type="dxa"/>
            <w:hideMark/>
          </w:tcPr>
          <w:p w14:paraId="4A5E3A59" w14:textId="2FECCD69" w:rsidR="00B53D4C" w:rsidRDefault="00C41D90">
            <w:pPr>
              <w:pStyle w:val="Yltunnite"/>
            </w:pPr>
            <w:r>
              <w:t>4</w:t>
            </w:r>
            <w:r w:rsidR="00B53D4C">
              <w:t>.</w:t>
            </w:r>
            <w:r w:rsidR="003F4B99">
              <w:t>1</w:t>
            </w:r>
            <w:r>
              <w:t>2</w:t>
            </w:r>
            <w:r w:rsidR="00B53D4C">
              <w:t>.2018</w:t>
            </w:r>
          </w:p>
        </w:tc>
      </w:tr>
    </w:tbl>
    <w:p w14:paraId="112E278A" w14:textId="77777777" w:rsidR="00B53D4C" w:rsidRDefault="00B53D4C" w:rsidP="00B53D4C">
      <w:pPr>
        <w:pStyle w:val="Otsikko1"/>
        <w:numPr>
          <w:ilvl w:val="0"/>
          <w:numId w:val="0"/>
        </w:numPr>
        <w:tabs>
          <w:tab w:val="left" w:pos="1304"/>
        </w:tabs>
      </w:pPr>
    </w:p>
    <w:p w14:paraId="32AF94B4" w14:textId="77777777" w:rsidR="00B53D4C" w:rsidRDefault="00B53D4C" w:rsidP="00B53D4C">
      <w:pPr>
        <w:pStyle w:val="Otsikko1"/>
        <w:numPr>
          <w:ilvl w:val="0"/>
          <w:numId w:val="0"/>
        </w:numPr>
        <w:tabs>
          <w:tab w:val="left" w:pos="1304"/>
        </w:tabs>
      </w:pPr>
      <w:r>
        <w:t xml:space="preserve">Hallituksen kokous </w:t>
      </w:r>
    </w:p>
    <w:p w14:paraId="14E88061" w14:textId="6CC679FC" w:rsidR="00B53D4C" w:rsidRDefault="00B53D4C" w:rsidP="00B53D4C">
      <w:r>
        <w:t xml:space="preserve">Aika: </w:t>
      </w:r>
      <w:r w:rsidR="00C41D90">
        <w:t>11.12.2108</w:t>
      </w:r>
    </w:p>
    <w:p w14:paraId="3691CB8D" w14:textId="2D24866B" w:rsidR="00B53D4C" w:rsidRDefault="00B53D4C" w:rsidP="00B53D4C">
      <w:r>
        <w:t xml:space="preserve">Paikka: </w:t>
      </w:r>
      <w:r w:rsidR="00D57533">
        <w:t>Skype-kokous</w:t>
      </w:r>
    </w:p>
    <w:p w14:paraId="1D07933F" w14:textId="66C1D83A" w:rsidR="00D646B4" w:rsidRDefault="00D646B4" w:rsidP="00D646B4">
      <w:r>
        <w:t xml:space="preserve">Paikalla: Sari Laitinen, Riikka Tuomisto, Seija Piipponen, Janika </w:t>
      </w:r>
      <w:proofErr w:type="spellStart"/>
      <w:r>
        <w:t>Wikstén</w:t>
      </w:r>
      <w:proofErr w:type="spellEnd"/>
      <w:r>
        <w:t xml:space="preserve">, Kirsi Vallittu, Tiina </w:t>
      </w:r>
      <w:proofErr w:type="spellStart"/>
      <w:r>
        <w:t>Morri</w:t>
      </w:r>
      <w:proofErr w:type="spellEnd"/>
      <w:r>
        <w:t>,</w:t>
      </w:r>
      <w:r w:rsidRPr="009F75CA">
        <w:t xml:space="preserve"> </w:t>
      </w:r>
      <w:r>
        <w:t>Tiina Soininen</w:t>
      </w:r>
      <w:r>
        <w:t xml:space="preserve">, </w:t>
      </w:r>
      <w:r>
        <w:t>Heidi Ekman</w:t>
      </w:r>
      <w:r>
        <w:t>,</w:t>
      </w:r>
      <w:r w:rsidRPr="00D646B4">
        <w:t xml:space="preserve"> </w:t>
      </w:r>
      <w:r>
        <w:t xml:space="preserve">Heidi Ranta, Saara </w:t>
      </w:r>
      <w:proofErr w:type="spellStart"/>
      <w:r>
        <w:t>Sampakoski</w:t>
      </w:r>
      <w:proofErr w:type="spellEnd"/>
      <w:r w:rsidR="00774BA6">
        <w:t xml:space="preserve"> </w:t>
      </w:r>
      <w:r>
        <w:t>ja Mirka Jantunen</w:t>
      </w:r>
    </w:p>
    <w:p w14:paraId="46A88EA9" w14:textId="29D8D2DF" w:rsidR="00D646B4" w:rsidRDefault="00D646B4" w:rsidP="00D646B4">
      <w:r>
        <w:t xml:space="preserve">Poissa: </w:t>
      </w:r>
      <w:r w:rsidR="00774BA6">
        <w:t>Titta Repo</w:t>
      </w:r>
      <w:r w:rsidR="00774BA6">
        <w:t xml:space="preserve"> ja </w:t>
      </w:r>
      <w:r w:rsidR="00774BA6">
        <w:t>Susanna Kuusisto</w:t>
      </w:r>
    </w:p>
    <w:p w14:paraId="6D457788" w14:textId="77777777" w:rsidR="00D646B4" w:rsidRDefault="00D646B4" w:rsidP="00B53D4C"/>
    <w:p w14:paraId="123AB08D" w14:textId="77777777" w:rsidR="00B53D4C" w:rsidRDefault="00B53D4C" w:rsidP="00B53D4C"/>
    <w:p w14:paraId="6C2F38DC" w14:textId="1F05D406" w:rsidR="005D4397" w:rsidRPr="00E7231D" w:rsidRDefault="005D4397" w:rsidP="00E7231D">
      <w:pPr>
        <w:pStyle w:val="Luettelokappale"/>
        <w:numPr>
          <w:ilvl w:val="0"/>
          <w:numId w:val="26"/>
        </w:numPr>
        <w:rPr>
          <w:b/>
        </w:rPr>
      </w:pPr>
      <w:r w:rsidRPr="00E7231D">
        <w:rPr>
          <w:b/>
        </w:rPr>
        <w:t>Kokouksen avaus</w:t>
      </w:r>
    </w:p>
    <w:p w14:paraId="3DA93292" w14:textId="3DDE45A6" w:rsidR="00E7231D" w:rsidRPr="00E7231D" w:rsidRDefault="00E7231D" w:rsidP="00E7231D">
      <w:pPr>
        <w:pStyle w:val="Luettelokappale"/>
        <w:ind w:left="927"/>
      </w:pPr>
      <w:r>
        <w:t xml:space="preserve">Puheenjohtaja avasi kokouksen klo </w:t>
      </w:r>
      <w:r w:rsidR="00E01A8F">
        <w:t>19.03</w:t>
      </w:r>
    </w:p>
    <w:p w14:paraId="6AA5493A" w14:textId="596A08F2" w:rsidR="005D4397" w:rsidRPr="00E01A8F" w:rsidRDefault="005D4397" w:rsidP="00E01A8F">
      <w:pPr>
        <w:pStyle w:val="Luettelokappale"/>
        <w:numPr>
          <w:ilvl w:val="0"/>
          <w:numId w:val="26"/>
        </w:numPr>
        <w:rPr>
          <w:b/>
        </w:rPr>
      </w:pPr>
      <w:r w:rsidRPr="00E01A8F">
        <w:rPr>
          <w:b/>
        </w:rPr>
        <w:t>Kokouksen laillisuus ja päätösvaltaisuus</w:t>
      </w:r>
    </w:p>
    <w:p w14:paraId="3A61EA65" w14:textId="3F0308B4" w:rsidR="00E01A8F" w:rsidRPr="00E01A8F" w:rsidRDefault="00E01A8F" w:rsidP="00E01A8F">
      <w:pPr>
        <w:pStyle w:val="Luettelokappale"/>
        <w:ind w:left="927"/>
      </w:pPr>
      <w:r>
        <w:t>Todettiin kokous lailliseksi ja päätösvaltaiseksi.</w:t>
      </w:r>
    </w:p>
    <w:p w14:paraId="61F73945" w14:textId="06FBFFD9" w:rsidR="005D4397" w:rsidRPr="00072D19" w:rsidRDefault="005D4397" w:rsidP="00072D19">
      <w:pPr>
        <w:pStyle w:val="Luettelokappale"/>
        <w:numPr>
          <w:ilvl w:val="0"/>
          <w:numId w:val="26"/>
        </w:numPr>
        <w:rPr>
          <w:b/>
        </w:rPr>
      </w:pPr>
      <w:r w:rsidRPr="00072D19">
        <w:rPr>
          <w:b/>
        </w:rPr>
        <w:t>Esityslistan hyväksyminen</w:t>
      </w:r>
    </w:p>
    <w:p w14:paraId="1A032DAD" w14:textId="6FBB0655" w:rsidR="00072D19" w:rsidRPr="00072D19" w:rsidRDefault="00072D19" w:rsidP="00072D19">
      <w:pPr>
        <w:pStyle w:val="Luettelokappale"/>
        <w:ind w:left="927"/>
      </w:pPr>
      <w:r>
        <w:t>Hyväksyttiin kokouksen esitysli</w:t>
      </w:r>
      <w:r w:rsidR="00DC4FB2">
        <w:t>s</w:t>
      </w:r>
      <w:r>
        <w:t>ta.</w:t>
      </w:r>
    </w:p>
    <w:p w14:paraId="645CE7ED" w14:textId="326A048D" w:rsidR="005D4397" w:rsidRPr="00DC4FB2" w:rsidRDefault="005D4397" w:rsidP="00DC4FB2">
      <w:pPr>
        <w:pStyle w:val="Luettelokappale"/>
        <w:numPr>
          <w:ilvl w:val="0"/>
          <w:numId w:val="26"/>
        </w:numPr>
        <w:rPr>
          <w:b/>
        </w:rPr>
      </w:pPr>
      <w:r w:rsidRPr="00DC4FB2">
        <w:rPr>
          <w:b/>
        </w:rPr>
        <w:t>Edellisten kokouksien pöytäkirjojen hyväksyminen</w:t>
      </w:r>
    </w:p>
    <w:p w14:paraId="796F0043" w14:textId="076AC78D" w:rsidR="00DC4FB2" w:rsidRPr="00DC4FB2" w:rsidRDefault="00DC4FB2" w:rsidP="00DC4FB2">
      <w:pPr>
        <w:pStyle w:val="Luettelokappale"/>
        <w:ind w:left="927"/>
      </w:pPr>
      <w:r>
        <w:t xml:space="preserve">Hyväksyttiin kokousten 11/18 </w:t>
      </w:r>
      <w:r w:rsidR="006E7D1D">
        <w:t>ja 12/18 pöytäkirja.</w:t>
      </w:r>
    </w:p>
    <w:p w14:paraId="5B3A6376" w14:textId="6C890235" w:rsidR="005D4397" w:rsidRPr="00BD7B0F" w:rsidRDefault="005D4397" w:rsidP="00BD7B0F">
      <w:pPr>
        <w:pStyle w:val="Luettelokappale"/>
        <w:numPr>
          <w:ilvl w:val="0"/>
          <w:numId w:val="26"/>
        </w:numPr>
        <w:rPr>
          <w:b/>
        </w:rPr>
      </w:pPr>
      <w:r w:rsidRPr="00BD7B0F">
        <w:rPr>
          <w:b/>
        </w:rPr>
        <w:t>JTO</w:t>
      </w:r>
      <w:r w:rsidR="00D71E12">
        <w:rPr>
          <w:b/>
        </w:rPr>
        <w:t xml:space="preserve"> ja P</w:t>
      </w:r>
      <w:r w:rsidR="0039392E">
        <w:rPr>
          <w:b/>
        </w:rPr>
        <w:t>EVISA</w:t>
      </w:r>
    </w:p>
    <w:p w14:paraId="6A4B78A5" w14:textId="5FF30440" w:rsidR="00BD7B0F" w:rsidRPr="00DB4479" w:rsidRDefault="00643675" w:rsidP="00BD7B0F">
      <w:pPr>
        <w:pStyle w:val="Luettelokappale"/>
        <w:ind w:left="927"/>
      </w:pPr>
      <w:r>
        <w:t xml:space="preserve">Koska lapinporokoirien </w:t>
      </w:r>
      <w:proofErr w:type="spellStart"/>
      <w:r>
        <w:t>JTO.ta</w:t>
      </w:r>
      <w:proofErr w:type="spellEnd"/>
      <w:r>
        <w:t xml:space="preserve"> ei saatu kokoukseen mennessä</w:t>
      </w:r>
      <w:r w:rsidR="00171A81">
        <w:t>,</w:t>
      </w:r>
      <w:r>
        <w:t xml:space="preserve"> siirretään käsittely seuraavaan kokoukseen.</w:t>
      </w:r>
    </w:p>
    <w:p w14:paraId="0D05CBD9" w14:textId="1D0B3098" w:rsidR="00171A81" w:rsidRPr="008209D5" w:rsidRDefault="00041FEB" w:rsidP="008209D5">
      <w:pPr>
        <w:pStyle w:val="Luettelokappale"/>
        <w:ind w:left="927"/>
      </w:pPr>
      <w:r>
        <w:t>Lapinporokoiran</w:t>
      </w:r>
      <w:r w:rsidR="00C95569">
        <w:t xml:space="preserve"> ja suomenlapinkoiran </w:t>
      </w:r>
      <w:r>
        <w:t>PEVISA</w:t>
      </w:r>
      <w:r w:rsidR="008209D5">
        <w:t>T</w:t>
      </w:r>
      <w:r w:rsidR="00504146">
        <w:t xml:space="preserve"> hallitus palauttaa </w:t>
      </w:r>
      <w:r w:rsidR="009C068F">
        <w:t>jalostustoimikunnille muutosehdotusten kera.</w:t>
      </w:r>
    </w:p>
    <w:p w14:paraId="16DF6E9C" w14:textId="4BD50EA3" w:rsidR="005D4397" w:rsidRPr="00986B7C" w:rsidRDefault="005D4397" w:rsidP="00986B7C">
      <w:pPr>
        <w:pStyle w:val="Luettelokappale"/>
        <w:numPr>
          <w:ilvl w:val="0"/>
          <w:numId w:val="26"/>
        </w:numPr>
        <w:rPr>
          <w:b/>
        </w:rPr>
      </w:pPr>
      <w:proofErr w:type="spellStart"/>
      <w:r w:rsidRPr="00986B7C">
        <w:rPr>
          <w:b/>
        </w:rPr>
        <w:t>EXPOon</w:t>
      </w:r>
      <w:proofErr w:type="spellEnd"/>
      <w:r w:rsidRPr="00986B7C">
        <w:rPr>
          <w:b/>
        </w:rPr>
        <w:t xml:space="preserve"> osallistujat</w:t>
      </w:r>
    </w:p>
    <w:p w14:paraId="49E0B037" w14:textId="7BEFF1A6" w:rsidR="00986B7C" w:rsidRPr="007C39B5" w:rsidRDefault="00E95F6D" w:rsidP="00986B7C">
      <w:pPr>
        <w:pStyle w:val="Luettelokappale"/>
        <w:ind w:left="927"/>
      </w:pPr>
      <w:r>
        <w:t xml:space="preserve">Päätettiin, että </w:t>
      </w:r>
      <w:r w:rsidR="007C39B5">
        <w:t xml:space="preserve">Marjo Berg ja Minna-Marika </w:t>
      </w:r>
      <w:r>
        <w:t xml:space="preserve">Kumpulainen osallistuvat </w:t>
      </w:r>
      <w:proofErr w:type="spellStart"/>
      <w:r>
        <w:t>EXPOon</w:t>
      </w:r>
      <w:proofErr w:type="spellEnd"/>
      <w:r>
        <w:t xml:space="preserve"> ja heille korvataan matkakulut, osallistuminen sekä </w:t>
      </w:r>
      <w:r w:rsidR="0087295B">
        <w:t xml:space="preserve">tarvittaessa </w:t>
      </w:r>
      <w:r>
        <w:t>majoitus.</w:t>
      </w:r>
      <w:r w:rsidR="006258A2">
        <w:t xml:space="preserve"> Hallitus ja jalostustoimikunta tutustuu </w:t>
      </w:r>
      <w:proofErr w:type="spellStart"/>
      <w:r w:rsidR="006258A2">
        <w:t>EXPOn</w:t>
      </w:r>
      <w:proofErr w:type="spellEnd"/>
      <w:r w:rsidR="006258A2">
        <w:t xml:space="preserve"> ohjelmaan ja asiasta päätetään Hallituksen keskustelufoorumissa.</w:t>
      </w:r>
    </w:p>
    <w:p w14:paraId="14A31012" w14:textId="3ED1557A" w:rsidR="005D4397" w:rsidRPr="004E7833" w:rsidRDefault="005D4397" w:rsidP="004E7833">
      <w:pPr>
        <w:pStyle w:val="Luettelokappale"/>
        <w:numPr>
          <w:ilvl w:val="0"/>
          <w:numId w:val="26"/>
        </w:numPr>
        <w:rPr>
          <w:b/>
        </w:rPr>
      </w:pPr>
      <w:r w:rsidRPr="004E7833">
        <w:rPr>
          <w:b/>
        </w:rPr>
        <w:t xml:space="preserve">Yhdistyksen sihteerin tietokone ja </w:t>
      </w:r>
      <w:proofErr w:type="spellStart"/>
      <w:r w:rsidRPr="004E7833">
        <w:rPr>
          <w:b/>
        </w:rPr>
        <w:t>officepaketti</w:t>
      </w:r>
      <w:proofErr w:type="spellEnd"/>
    </w:p>
    <w:p w14:paraId="6C7E27FF" w14:textId="0B013EBC" w:rsidR="004E7833" w:rsidRPr="004E7833" w:rsidRDefault="00AB763A" w:rsidP="004E7833">
      <w:pPr>
        <w:pStyle w:val="Luettelokappale"/>
        <w:ind w:left="927"/>
      </w:pPr>
      <w:r>
        <w:t xml:space="preserve">Päätettiin hankkia sihteerille tietokone ja </w:t>
      </w:r>
      <w:proofErr w:type="spellStart"/>
      <w:r>
        <w:t>officepaketti</w:t>
      </w:r>
      <w:proofErr w:type="spellEnd"/>
      <w:r>
        <w:t>, koneen maksimihinta 600€.</w:t>
      </w:r>
      <w:r w:rsidR="00F759BF">
        <w:t xml:space="preserve"> Sari Laitinen </w:t>
      </w:r>
      <w:r w:rsidR="00F36A4A">
        <w:t>ilmoittaa</w:t>
      </w:r>
      <w:r w:rsidR="00F759BF">
        <w:t xml:space="preserve"> asiasta.</w:t>
      </w:r>
    </w:p>
    <w:p w14:paraId="4EAC3B42" w14:textId="31E90D1A" w:rsidR="005D4397" w:rsidRDefault="005D4397" w:rsidP="00F759BF">
      <w:pPr>
        <w:pStyle w:val="Luettelokappale"/>
        <w:numPr>
          <w:ilvl w:val="0"/>
          <w:numId w:val="26"/>
        </w:numPr>
        <w:rPr>
          <w:b/>
        </w:rPr>
      </w:pPr>
      <w:r w:rsidRPr="00F759BF">
        <w:rPr>
          <w:b/>
        </w:rPr>
        <w:t>Muut asiat</w:t>
      </w:r>
    </w:p>
    <w:p w14:paraId="54A85E0F" w14:textId="6ECB2EC1" w:rsidR="00156134" w:rsidRPr="00156134" w:rsidRDefault="00156134" w:rsidP="00156134">
      <w:pPr>
        <w:pStyle w:val="Luettelokappale"/>
        <w:ind w:left="927"/>
      </w:pPr>
      <w:r>
        <w:t>Ei muita asioita</w:t>
      </w:r>
      <w:r w:rsidR="000534CA">
        <w:t xml:space="preserve"> käsiteltävänä</w:t>
      </w:r>
      <w:r>
        <w:t>.</w:t>
      </w:r>
    </w:p>
    <w:p w14:paraId="20D6A62D" w14:textId="1285DF25" w:rsidR="00F759BF" w:rsidRPr="00156134" w:rsidRDefault="00F759BF" w:rsidP="00F759BF">
      <w:pPr>
        <w:pStyle w:val="Luettelokappale"/>
        <w:ind w:left="927"/>
      </w:pPr>
    </w:p>
    <w:p w14:paraId="09CA5F6D" w14:textId="724A236F" w:rsidR="00B53D4C" w:rsidRPr="00156134" w:rsidRDefault="005D4397" w:rsidP="00156134">
      <w:pPr>
        <w:pStyle w:val="Luettelokappale"/>
        <w:numPr>
          <w:ilvl w:val="0"/>
          <w:numId w:val="26"/>
        </w:numPr>
        <w:rPr>
          <w:b/>
        </w:rPr>
      </w:pPr>
      <w:r w:rsidRPr="00156134">
        <w:rPr>
          <w:b/>
        </w:rPr>
        <w:t>Kokouksen päättäminen</w:t>
      </w:r>
    </w:p>
    <w:p w14:paraId="79F976A9" w14:textId="1F14EA35" w:rsidR="00156134" w:rsidRPr="00156134" w:rsidRDefault="000534CA" w:rsidP="00156134">
      <w:pPr>
        <w:pStyle w:val="Luettelokappale"/>
        <w:ind w:left="927"/>
      </w:pPr>
      <w:r>
        <w:t>Puheenjohtaja päätti kokouksen klo 21.</w:t>
      </w:r>
      <w:r w:rsidR="00A80BA4">
        <w:t>25.</w:t>
      </w:r>
      <w:bookmarkStart w:id="0" w:name="_GoBack"/>
      <w:bookmarkEnd w:id="0"/>
    </w:p>
    <w:p w14:paraId="3F1E8DE0" w14:textId="77777777" w:rsidR="00B53D4C" w:rsidRDefault="00B53D4C" w:rsidP="00B53D4C">
      <w:pPr>
        <w:ind w:left="0"/>
        <w:rPr>
          <w:b/>
        </w:rPr>
      </w:pPr>
    </w:p>
    <w:p w14:paraId="765D014A" w14:textId="3D8F0D6A" w:rsidR="00C15EF3" w:rsidRPr="00B53D4C" w:rsidRDefault="00C15EF3" w:rsidP="00B53D4C"/>
    <w:sectPr w:rsidR="00C15EF3" w:rsidRPr="00B53D4C" w:rsidSect="00570258">
      <w:headerReference w:type="first" r:id="rId9"/>
      <w:pgSz w:w="11906" w:h="16838" w:code="9"/>
      <w:pgMar w:top="1134" w:right="567" w:bottom="113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FA9C9E" w14:textId="77777777" w:rsidR="002A2FC5" w:rsidRDefault="002A2FC5">
      <w:r>
        <w:separator/>
      </w:r>
    </w:p>
  </w:endnote>
  <w:endnote w:type="continuationSeparator" w:id="0">
    <w:p w14:paraId="44335567" w14:textId="77777777" w:rsidR="002A2FC5" w:rsidRDefault="002A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ABCB0" w14:textId="77777777" w:rsidR="002A2FC5" w:rsidRDefault="002A2FC5">
      <w:r>
        <w:separator/>
      </w:r>
    </w:p>
  </w:footnote>
  <w:footnote w:type="continuationSeparator" w:id="0">
    <w:p w14:paraId="163041A4" w14:textId="77777777" w:rsidR="002A2FC5" w:rsidRDefault="002A2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1E0" w:firstRow="1" w:lastRow="1" w:firstColumn="1" w:lastColumn="1" w:noHBand="0" w:noVBand="0"/>
    </w:tblPr>
    <w:tblGrid>
      <w:gridCol w:w="5801"/>
      <w:gridCol w:w="2818"/>
      <w:gridCol w:w="1586"/>
    </w:tblGrid>
    <w:tr w:rsidR="00E7714C" w14:paraId="388680FB" w14:textId="77777777" w:rsidTr="00C82626">
      <w:trPr>
        <w:trHeight w:val="902"/>
      </w:trPr>
      <w:tc>
        <w:tcPr>
          <w:tcW w:w="5906" w:type="dxa"/>
        </w:tcPr>
        <w:p w14:paraId="5E172080" w14:textId="77777777" w:rsidR="00E7714C" w:rsidRDefault="00E7714C" w:rsidP="00D525B5">
          <w:pPr>
            <w:pStyle w:val="Yltunnite"/>
          </w:pPr>
          <w:r>
            <w:rPr>
              <w:noProof/>
            </w:rPr>
            <w:drawing>
              <wp:inline distT="0" distB="0" distL="0" distR="0" wp14:anchorId="039D73A0" wp14:editId="4A696B76">
                <wp:extent cx="1193800" cy="1200150"/>
                <wp:effectExtent l="0" t="0" r="0" b="0"/>
                <wp:docPr id="3" name="Kuva 3" descr="pyorea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yorea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800" cy="1200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50" w:type="dxa"/>
          <w:vAlign w:val="center"/>
        </w:tcPr>
        <w:p w14:paraId="3846A92A" w14:textId="77777777" w:rsidR="00E7714C" w:rsidRDefault="00E7714C" w:rsidP="00D525B5">
          <w:pPr>
            <w:pStyle w:val="Yltunnite"/>
          </w:pPr>
          <w:r>
            <w:t>ESITYSLISTA 4/2017</w:t>
          </w:r>
        </w:p>
      </w:tc>
      <w:tc>
        <w:tcPr>
          <w:tcW w:w="1625" w:type="dxa"/>
          <w:vAlign w:val="center"/>
        </w:tcPr>
        <w:p w14:paraId="09D481DC" w14:textId="77777777" w:rsidR="00E7714C" w:rsidRDefault="00E7714C" w:rsidP="00C82626">
          <w:pPr>
            <w:ind w:left="589"/>
          </w:pPr>
        </w:p>
      </w:tc>
    </w:tr>
    <w:tr w:rsidR="00E7714C" w14:paraId="26976A71" w14:textId="77777777" w:rsidTr="00C82626">
      <w:trPr>
        <w:trHeight w:val="336"/>
      </w:trPr>
      <w:tc>
        <w:tcPr>
          <w:tcW w:w="5906" w:type="dxa"/>
        </w:tcPr>
        <w:p w14:paraId="1B0EEF88" w14:textId="77777777" w:rsidR="00E7714C" w:rsidRDefault="00E7714C" w:rsidP="00D525B5">
          <w:pPr>
            <w:pStyle w:val="Yltunnite"/>
            <w:rPr>
              <w:noProof/>
            </w:rPr>
          </w:pPr>
        </w:p>
      </w:tc>
      <w:tc>
        <w:tcPr>
          <w:tcW w:w="2850" w:type="dxa"/>
        </w:tcPr>
        <w:p w14:paraId="2707FFC9" w14:textId="77777777" w:rsidR="00E7714C" w:rsidRDefault="00E7714C" w:rsidP="008A7613">
          <w:pPr>
            <w:pStyle w:val="Yltunnite"/>
          </w:pPr>
          <w:r>
            <w:t>30.4.2017</w:t>
          </w:r>
        </w:p>
      </w:tc>
      <w:tc>
        <w:tcPr>
          <w:tcW w:w="1625" w:type="dxa"/>
        </w:tcPr>
        <w:p w14:paraId="78EC9184" w14:textId="77777777" w:rsidR="00E7714C" w:rsidRDefault="00E7714C" w:rsidP="00C82626">
          <w:pPr>
            <w:jc w:val="right"/>
            <w:rPr>
              <w:rStyle w:val="Sivunumero"/>
            </w:rPr>
          </w:pPr>
        </w:p>
      </w:tc>
    </w:tr>
  </w:tbl>
  <w:p w14:paraId="19DB43B3" w14:textId="77777777" w:rsidR="00E7714C" w:rsidRDefault="00E7714C" w:rsidP="00B76A62">
    <w:pPr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3127F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C26B7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618BD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3227A4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D091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 w15:restartNumberingAfterBreak="0">
    <w:nsid w:val="FFFFFF81"/>
    <w:multiLevelType w:val="singleLevel"/>
    <w:tmpl w:val="BDECBC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2"/>
    <w:multiLevelType w:val="singleLevel"/>
    <w:tmpl w:val="ED3A83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3"/>
    <w:multiLevelType w:val="singleLevel"/>
    <w:tmpl w:val="7CC052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8"/>
    <w:multiLevelType w:val="singleLevel"/>
    <w:tmpl w:val="60CE19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1E2A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1D1645E"/>
    <w:multiLevelType w:val="hybridMultilevel"/>
    <w:tmpl w:val="BFB06828"/>
    <w:lvl w:ilvl="0" w:tplc="C9C0511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08E02C31"/>
    <w:multiLevelType w:val="hybridMultilevel"/>
    <w:tmpl w:val="91AABD9E"/>
    <w:lvl w:ilvl="0" w:tplc="7DF81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C06B1C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cs="Wingdings" w:hint="default"/>
      </w:rPr>
    </w:lvl>
    <w:lvl w:ilvl="2" w:tplc="040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CA13DDF"/>
    <w:multiLevelType w:val="multilevel"/>
    <w:tmpl w:val="8FFAFBD8"/>
    <w:lvl w:ilvl="0">
      <w:start w:val="1"/>
      <w:numFmt w:val="none"/>
      <w:pStyle w:val="Otsikko1"/>
      <w:lvlText w:val="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Otsikko2"/>
      <w:lvlText w:val="%1%2."/>
      <w:lvlJc w:val="left"/>
      <w:pPr>
        <w:tabs>
          <w:tab w:val="num" w:pos="576"/>
        </w:tabs>
        <w:ind w:left="576" w:hanging="576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Otsikko3"/>
      <w:lvlText w:val="%1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bCs w:val="0"/>
        <w:i/>
        <w:iCs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Otsikko4"/>
      <w:lvlText w:val="%1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Otsikk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Otsikk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Otsikk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Otsikk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Otsikk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0F9648E"/>
    <w:multiLevelType w:val="multilevel"/>
    <w:tmpl w:val="19D8F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 w15:restartNumberingAfterBreak="0">
    <w:nsid w:val="13735079"/>
    <w:multiLevelType w:val="hybridMultilevel"/>
    <w:tmpl w:val="9804537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D2D59"/>
    <w:multiLevelType w:val="hybridMultilevel"/>
    <w:tmpl w:val="D85851B6"/>
    <w:lvl w:ilvl="0" w:tplc="8208FA22">
      <w:start w:val="1"/>
      <w:numFmt w:val="bullet"/>
      <w:lvlText w:val="-"/>
      <w:lvlJc w:val="left"/>
      <w:pPr>
        <w:tabs>
          <w:tab w:val="num" w:pos="907"/>
        </w:tabs>
        <w:ind w:left="907" w:hanging="340"/>
      </w:pPr>
      <w:rPr>
        <w:rFonts w:ascii="Arial" w:hAnsi="Arial" w:cs="Arial" w:hint="default"/>
      </w:rPr>
    </w:lvl>
    <w:lvl w:ilvl="1" w:tplc="040B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040B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040B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040B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040B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A4C6CC9"/>
    <w:multiLevelType w:val="hybridMultilevel"/>
    <w:tmpl w:val="2FDC624E"/>
    <w:lvl w:ilvl="0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1B40FDA"/>
    <w:multiLevelType w:val="hybridMultilevel"/>
    <w:tmpl w:val="EB108024"/>
    <w:lvl w:ilvl="0" w:tplc="E83612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8B40EFC"/>
    <w:multiLevelType w:val="hybridMultilevel"/>
    <w:tmpl w:val="5AEC8496"/>
    <w:lvl w:ilvl="0" w:tplc="8F9CD3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DA3486A"/>
    <w:multiLevelType w:val="hybridMultilevel"/>
    <w:tmpl w:val="6F8AA2DE"/>
    <w:lvl w:ilvl="0" w:tplc="F3E40A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647" w:hanging="360"/>
      </w:pPr>
    </w:lvl>
    <w:lvl w:ilvl="2" w:tplc="040B001B" w:tentative="1">
      <w:start w:val="1"/>
      <w:numFmt w:val="lowerRoman"/>
      <w:lvlText w:val="%3."/>
      <w:lvlJc w:val="right"/>
      <w:pPr>
        <w:ind w:left="2367" w:hanging="180"/>
      </w:pPr>
    </w:lvl>
    <w:lvl w:ilvl="3" w:tplc="040B000F" w:tentative="1">
      <w:start w:val="1"/>
      <w:numFmt w:val="decimal"/>
      <w:lvlText w:val="%4."/>
      <w:lvlJc w:val="left"/>
      <w:pPr>
        <w:ind w:left="3087" w:hanging="360"/>
      </w:pPr>
    </w:lvl>
    <w:lvl w:ilvl="4" w:tplc="040B0019" w:tentative="1">
      <w:start w:val="1"/>
      <w:numFmt w:val="lowerLetter"/>
      <w:lvlText w:val="%5."/>
      <w:lvlJc w:val="left"/>
      <w:pPr>
        <w:ind w:left="3807" w:hanging="360"/>
      </w:pPr>
    </w:lvl>
    <w:lvl w:ilvl="5" w:tplc="040B001B" w:tentative="1">
      <w:start w:val="1"/>
      <w:numFmt w:val="lowerRoman"/>
      <w:lvlText w:val="%6."/>
      <w:lvlJc w:val="right"/>
      <w:pPr>
        <w:ind w:left="4527" w:hanging="180"/>
      </w:pPr>
    </w:lvl>
    <w:lvl w:ilvl="6" w:tplc="040B000F" w:tentative="1">
      <w:start w:val="1"/>
      <w:numFmt w:val="decimal"/>
      <w:lvlText w:val="%7."/>
      <w:lvlJc w:val="left"/>
      <w:pPr>
        <w:ind w:left="5247" w:hanging="360"/>
      </w:pPr>
    </w:lvl>
    <w:lvl w:ilvl="7" w:tplc="040B0019" w:tentative="1">
      <w:start w:val="1"/>
      <w:numFmt w:val="lowerLetter"/>
      <w:lvlText w:val="%8."/>
      <w:lvlJc w:val="left"/>
      <w:pPr>
        <w:ind w:left="5967" w:hanging="360"/>
      </w:pPr>
    </w:lvl>
    <w:lvl w:ilvl="8" w:tplc="040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57F4924"/>
    <w:multiLevelType w:val="hybridMultilevel"/>
    <w:tmpl w:val="0082C044"/>
    <w:lvl w:ilvl="0" w:tplc="788ACFF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535C49FC"/>
    <w:multiLevelType w:val="multilevel"/>
    <w:tmpl w:val="040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A6075E8"/>
    <w:multiLevelType w:val="multilevel"/>
    <w:tmpl w:val="19D8F7A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3" w15:restartNumberingAfterBreak="0">
    <w:nsid w:val="7AE74FAD"/>
    <w:multiLevelType w:val="hybridMultilevel"/>
    <w:tmpl w:val="A5F6643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6"/>
  </w:num>
  <w:num w:numId="15">
    <w:abstractNumId w:val="2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0"/>
  </w:num>
  <w:num w:numId="19">
    <w:abstractNumId w:val="14"/>
  </w:num>
  <w:num w:numId="20">
    <w:abstractNumId w:val="17"/>
  </w:num>
  <w:num w:numId="21">
    <w:abstractNumId w:val="18"/>
  </w:num>
  <w:num w:numId="22">
    <w:abstractNumId w:val="22"/>
  </w:num>
  <w:num w:numId="23">
    <w:abstractNumId w:val="21"/>
  </w:num>
  <w:num w:numId="24">
    <w:abstractNumId w:val="13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defaultTabStop w:val="1304"/>
  <w:hyphenationZone w:val="425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055"/>
    <w:rsid w:val="00021CF6"/>
    <w:rsid w:val="00025B46"/>
    <w:rsid w:val="00033062"/>
    <w:rsid w:val="000348B1"/>
    <w:rsid w:val="00035CE9"/>
    <w:rsid w:val="000370CC"/>
    <w:rsid w:val="00041FEB"/>
    <w:rsid w:val="000534CA"/>
    <w:rsid w:val="00053886"/>
    <w:rsid w:val="000603C2"/>
    <w:rsid w:val="00060F75"/>
    <w:rsid w:val="00066C17"/>
    <w:rsid w:val="00072B2F"/>
    <w:rsid w:val="00072D19"/>
    <w:rsid w:val="00081EA8"/>
    <w:rsid w:val="000825EE"/>
    <w:rsid w:val="00085E76"/>
    <w:rsid w:val="000A2728"/>
    <w:rsid w:val="000B46BE"/>
    <w:rsid w:val="000B4959"/>
    <w:rsid w:val="000D474A"/>
    <w:rsid w:val="000D4AF7"/>
    <w:rsid w:val="000E2CA7"/>
    <w:rsid w:val="000F655A"/>
    <w:rsid w:val="000F6AE6"/>
    <w:rsid w:val="000F6FBA"/>
    <w:rsid w:val="001069D4"/>
    <w:rsid w:val="001076EE"/>
    <w:rsid w:val="00113B7D"/>
    <w:rsid w:val="0011680A"/>
    <w:rsid w:val="0013633D"/>
    <w:rsid w:val="001373A8"/>
    <w:rsid w:val="00144FE3"/>
    <w:rsid w:val="001466DD"/>
    <w:rsid w:val="00154C14"/>
    <w:rsid w:val="00156134"/>
    <w:rsid w:val="00163677"/>
    <w:rsid w:val="00171A81"/>
    <w:rsid w:val="001720FF"/>
    <w:rsid w:val="001761A4"/>
    <w:rsid w:val="001849AD"/>
    <w:rsid w:val="00187FF5"/>
    <w:rsid w:val="00196F57"/>
    <w:rsid w:val="001A0F74"/>
    <w:rsid w:val="001B167D"/>
    <w:rsid w:val="001B6881"/>
    <w:rsid w:val="001C1DAF"/>
    <w:rsid w:val="001C2101"/>
    <w:rsid w:val="001D1B6A"/>
    <w:rsid w:val="001D3232"/>
    <w:rsid w:val="001E0E2A"/>
    <w:rsid w:val="001F1B4C"/>
    <w:rsid w:val="002032FF"/>
    <w:rsid w:val="002425BF"/>
    <w:rsid w:val="00243893"/>
    <w:rsid w:val="00246B44"/>
    <w:rsid w:val="00247F1B"/>
    <w:rsid w:val="00266ECA"/>
    <w:rsid w:val="00266FBE"/>
    <w:rsid w:val="002768AF"/>
    <w:rsid w:val="00295FD2"/>
    <w:rsid w:val="002A2F6D"/>
    <w:rsid w:val="002A2FC5"/>
    <w:rsid w:val="002A7184"/>
    <w:rsid w:val="002B1041"/>
    <w:rsid w:val="002B7905"/>
    <w:rsid w:val="002C6259"/>
    <w:rsid w:val="002D0BDC"/>
    <w:rsid w:val="002D4747"/>
    <w:rsid w:val="002F5EFC"/>
    <w:rsid w:val="002F73B9"/>
    <w:rsid w:val="003051E4"/>
    <w:rsid w:val="00307DB6"/>
    <w:rsid w:val="003110A4"/>
    <w:rsid w:val="00323DC8"/>
    <w:rsid w:val="00333FF8"/>
    <w:rsid w:val="00346110"/>
    <w:rsid w:val="00351ACB"/>
    <w:rsid w:val="00366008"/>
    <w:rsid w:val="00371BA5"/>
    <w:rsid w:val="003857A4"/>
    <w:rsid w:val="0038671D"/>
    <w:rsid w:val="0039392E"/>
    <w:rsid w:val="00395A10"/>
    <w:rsid w:val="003A2FC3"/>
    <w:rsid w:val="003B2022"/>
    <w:rsid w:val="003C26B3"/>
    <w:rsid w:val="003D4560"/>
    <w:rsid w:val="003D6390"/>
    <w:rsid w:val="003F4B99"/>
    <w:rsid w:val="003F5185"/>
    <w:rsid w:val="003F55FE"/>
    <w:rsid w:val="003F6295"/>
    <w:rsid w:val="00411D51"/>
    <w:rsid w:val="00416E38"/>
    <w:rsid w:val="00420154"/>
    <w:rsid w:val="00425759"/>
    <w:rsid w:val="004304DE"/>
    <w:rsid w:val="00440297"/>
    <w:rsid w:val="004445F6"/>
    <w:rsid w:val="00447D44"/>
    <w:rsid w:val="00471F04"/>
    <w:rsid w:val="0047442F"/>
    <w:rsid w:val="00477D49"/>
    <w:rsid w:val="00480ABC"/>
    <w:rsid w:val="00482F99"/>
    <w:rsid w:val="004915E6"/>
    <w:rsid w:val="00492976"/>
    <w:rsid w:val="004A0298"/>
    <w:rsid w:val="004D089F"/>
    <w:rsid w:val="004D2361"/>
    <w:rsid w:val="004D53EA"/>
    <w:rsid w:val="004E7833"/>
    <w:rsid w:val="004F0D64"/>
    <w:rsid w:val="004F0E4F"/>
    <w:rsid w:val="004F4193"/>
    <w:rsid w:val="00502ACD"/>
    <w:rsid w:val="00503ECA"/>
    <w:rsid w:val="00504146"/>
    <w:rsid w:val="0050441D"/>
    <w:rsid w:val="005063EA"/>
    <w:rsid w:val="005103B8"/>
    <w:rsid w:val="00525424"/>
    <w:rsid w:val="00525751"/>
    <w:rsid w:val="005368EE"/>
    <w:rsid w:val="00540434"/>
    <w:rsid w:val="00560741"/>
    <w:rsid w:val="00564706"/>
    <w:rsid w:val="0056669D"/>
    <w:rsid w:val="00570258"/>
    <w:rsid w:val="00577D9A"/>
    <w:rsid w:val="005977BC"/>
    <w:rsid w:val="005A1098"/>
    <w:rsid w:val="005A26C4"/>
    <w:rsid w:val="005A5FF5"/>
    <w:rsid w:val="005A6A18"/>
    <w:rsid w:val="005B15FD"/>
    <w:rsid w:val="005C7EE6"/>
    <w:rsid w:val="005D11E6"/>
    <w:rsid w:val="005D4397"/>
    <w:rsid w:val="005D6A97"/>
    <w:rsid w:val="005F5BA9"/>
    <w:rsid w:val="00605F69"/>
    <w:rsid w:val="00607AA4"/>
    <w:rsid w:val="006113FF"/>
    <w:rsid w:val="006258A2"/>
    <w:rsid w:val="0063159C"/>
    <w:rsid w:val="00634793"/>
    <w:rsid w:val="0063756C"/>
    <w:rsid w:val="00643675"/>
    <w:rsid w:val="00644D11"/>
    <w:rsid w:val="00644EE1"/>
    <w:rsid w:val="006459F8"/>
    <w:rsid w:val="006501F5"/>
    <w:rsid w:val="00662A56"/>
    <w:rsid w:val="00666B61"/>
    <w:rsid w:val="00687971"/>
    <w:rsid w:val="00696E00"/>
    <w:rsid w:val="006A0D12"/>
    <w:rsid w:val="006A52EA"/>
    <w:rsid w:val="006A6621"/>
    <w:rsid w:val="006D1B75"/>
    <w:rsid w:val="006E0369"/>
    <w:rsid w:val="006E248C"/>
    <w:rsid w:val="006E270F"/>
    <w:rsid w:val="006E7D1D"/>
    <w:rsid w:val="00703C5F"/>
    <w:rsid w:val="0071677A"/>
    <w:rsid w:val="007218B6"/>
    <w:rsid w:val="00723D73"/>
    <w:rsid w:val="007378FD"/>
    <w:rsid w:val="00752CE7"/>
    <w:rsid w:val="00774A02"/>
    <w:rsid w:val="00774BA6"/>
    <w:rsid w:val="00781258"/>
    <w:rsid w:val="007846EB"/>
    <w:rsid w:val="00787446"/>
    <w:rsid w:val="00790925"/>
    <w:rsid w:val="00790B74"/>
    <w:rsid w:val="0079363B"/>
    <w:rsid w:val="00793D12"/>
    <w:rsid w:val="007A5E0B"/>
    <w:rsid w:val="007B5A74"/>
    <w:rsid w:val="007B71D4"/>
    <w:rsid w:val="007C3830"/>
    <w:rsid w:val="007C39B5"/>
    <w:rsid w:val="007D5532"/>
    <w:rsid w:val="007D58D7"/>
    <w:rsid w:val="007E7317"/>
    <w:rsid w:val="007F610C"/>
    <w:rsid w:val="00805E20"/>
    <w:rsid w:val="008209D5"/>
    <w:rsid w:val="00826D77"/>
    <w:rsid w:val="00831699"/>
    <w:rsid w:val="00836F7E"/>
    <w:rsid w:val="00847AE6"/>
    <w:rsid w:val="00856D4F"/>
    <w:rsid w:val="00872065"/>
    <w:rsid w:val="00872153"/>
    <w:rsid w:val="0087295B"/>
    <w:rsid w:val="00872B5D"/>
    <w:rsid w:val="00875C3D"/>
    <w:rsid w:val="00877450"/>
    <w:rsid w:val="00884547"/>
    <w:rsid w:val="008875A8"/>
    <w:rsid w:val="00895255"/>
    <w:rsid w:val="008A558C"/>
    <w:rsid w:val="008A607C"/>
    <w:rsid w:val="008A7613"/>
    <w:rsid w:val="008B48B0"/>
    <w:rsid w:val="008C3752"/>
    <w:rsid w:val="008D0B9A"/>
    <w:rsid w:val="008D1966"/>
    <w:rsid w:val="008D5F80"/>
    <w:rsid w:val="008E53D3"/>
    <w:rsid w:val="00901405"/>
    <w:rsid w:val="0090678D"/>
    <w:rsid w:val="00910808"/>
    <w:rsid w:val="009131EF"/>
    <w:rsid w:val="00915036"/>
    <w:rsid w:val="00926E1B"/>
    <w:rsid w:val="0092777F"/>
    <w:rsid w:val="00927D02"/>
    <w:rsid w:val="00940F6B"/>
    <w:rsid w:val="0094469B"/>
    <w:rsid w:val="00946A67"/>
    <w:rsid w:val="009506BE"/>
    <w:rsid w:val="00960A38"/>
    <w:rsid w:val="00962128"/>
    <w:rsid w:val="00963ABC"/>
    <w:rsid w:val="00964F34"/>
    <w:rsid w:val="00966085"/>
    <w:rsid w:val="009705A7"/>
    <w:rsid w:val="00986B7C"/>
    <w:rsid w:val="00986D16"/>
    <w:rsid w:val="00992141"/>
    <w:rsid w:val="00993283"/>
    <w:rsid w:val="009A4639"/>
    <w:rsid w:val="009A6E91"/>
    <w:rsid w:val="009B6B83"/>
    <w:rsid w:val="009C068F"/>
    <w:rsid w:val="009C571A"/>
    <w:rsid w:val="009D3B2E"/>
    <w:rsid w:val="009E7035"/>
    <w:rsid w:val="009F72D9"/>
    <w:rsid w:val="00A053FE"/>
    <w:rsid w:val="00A20AAF"/>
    <w:rsid w:val="00A2109A"/>
    <w:rsid w:val="00A23A8B"/>
    <w:rsid w:val="00A26DE2"/>
    <w:rsid w:val="00A37D46"/>
    <w:rsid w:val="00A41646"/>
    <w:rsid w:val="00A57FFD"/>
    <w:rsid w:val="00A75D10"/>
    <w:rsid w:val="00A80BA4"/>
    <w:rsid w:val="00A81224"/>
    <w:rsid w:val="00A8211E"/>
    <w:rsid w:val="00A84BB8"/>
    <w:rsid w:val="00A87451"/>
    <w:rsid w:val="00A96AA1"/>
    <w:rsid w:val="00A97D61"/>
    <w:rsid w:val="00AB2896"/>
    <w:rsid w:val="00AB763A"/>
    <w:rsid w:val="00AD7E9D"/>
    <w:rsid w:val="00AE08CE"/>
    <w:rsid w:val="00AF025A"/>
    <w:rsid w:val="00B02141"/>
    <w:rsid w:val="00B04608"/>
    <w:rsid w:val="00B04A7A"/>
    <w:rsid w:val="00B059D8"/>
    <w:rsid w:val="00B12250"/>
    <w:rsid w:val="00B21B25"/>
    <w:rsid w:val="00B23056"/>
    <w:rsid w:val="00B363A3"/>
    <w:rsid w:val="00B43AEC"/>
    <w:rsid w:val="00B44223"/>
    <w:rsid w:val="00B53D4C"/>
    <w:rsid w:val="00B53F2C"/>
    <w:rsid w:val="00B56AC7"/>
    <w:rsid w:val="00B57617"/>
    <w:rsid w:val="00B65B48"/>
    <w:rsid w:val="00B65F8C"/>
    <w:rsid w:val="00B740B6"/>
    <w:rsid w:val="00B76A62"/>
    <w:rsid w:val="00B82F1B"/>
    <w:rsid w:val="00B87198"/>
    <w:rsid w:val="00B91755"/>
    <w:rsid w:val="00B972F0"/>
    <w:rsid w:val="00BA5AFF"/>
    <w:rsid w:val="00BB7495"/>
    <w:rsid w:val="00BC0CA1"/>
    <w:rsid w:val="00BC1438"/>
    <w:rsid w:val="00BC22A6"/>
    <w:rsid w:val="00BC5083"/>
    <w:rsid w:val="00BC6534"/>
    <w:rsid w:val="00BD73BB"/>
    <w:rsid w:val="00BD7B0F"/>
    <w:rsid w:val="00C06DD9"/>
    <w:rsid w:val="00C15EF3"/>
    <w:rsid w:val="00C16C72"/>
    <w:rsid w:val="00C23888"/>
    <w:rsid w:val="00C3281F"/>
    <w:rsid w:val="00C37A68"/>
    <w:rsid w:val="00C41D90"/>
    <w:rsid w:val="00C46D4C"/>
    <w:rsid w:val="00C502B0"/>
    <w:rsid w:val="00C535E3"/>
    <w:rsid w:val="00C63099"/>
    <w:rsid w:val="00C80800"/>
    <w:rsid w:val="00C82626"/>
    <w:rsid w:val="00C83B42"/>
    <w:rsid w:val="00C86FB3"/>
    <w:rsid w:val="00C903E5"/>
    <w:rsid w:val="00C95020"/>
    <w:rsid w:val="00C95569"/>
    <w:rsid w:val="00CA24A3"/>
    <w:rsid w:val="00CA773B"/>
    <w:rsid w:val="00CB28D7"/>
    <w:rsid w:val="00CC6FFB"/>
    <w:rsid w:val="00CD0BF6"/>
    <w:rsid w:val="00CD41F7"/>
    <w:rsid w:val="00CE277F"/>
    <w:rsid w:val="00CE7EBD"/>
    <w:rsid w:val="00CF0D8D"/>
    <w:rsid w:val="00D032C6"/>
    <w:rsid w:val="00D0537E"/>
    <w:rsid w:val="00D11BFF"/>
    <w:rsid w:val="00D16FBA"/>
    <w:rsid w:val="00D202C5"/>
    <w:rsid w:val="00D22731"/>
    <w:rsid w:val="00D27FF9"/>
    <w:rsid w:val="00D3626A"/>
    <w:rsid w:val="00D36BD1"/>
    <w:rsid w:val="00D433B5"/>
    <w:rsid w:val="00D525B5"/>
    <w:rsid w:val="00D57533"/>
    <w:rsid w:val="00D61FDF"/>
    <w:rsid w:val="00D62134"/>
    <w:rsid w:val="00D646B4"/>
    <w:rsid w:val="00D71E12"/>
    <w:rsid w:val="00D8385A"/>
    <w:rsid w:val="00D852A9"/>
    <w:rsid w:val="00D86812"/>
    <w:rsid w:val="00DA1707"/>
    <w:rsid w:val="00DA51DE"/>
    <w:rsid w:val="00DB4479"/>
    <w:rsid w:val="00DB6505"/>
    <w:rsid w:val="00DC4FB2"/>
    <w:rsid w:val="00DC5F19"/>
    <w:rsid w:val="00DC69CF"/>
    <w:rsid w:val="00DF793E"/>
    <w:rsid w:val="00E01A8F"/>
    <w:rsid w:val="00E037D7"/>
    <w:rsid w:val="00E058FB"/>
    <w:rsid w:val="00E05F73"/>
    <w:rsid w:val="00E06889"/>
    <w:rsid w:val="00E07B2C"/>
    <w:rsid w:val="00E116D3"/>
    <w:rsid w:val="00E11711"/>
    <w:rsid w:val="00E15721"/>
    <w:rsid w:val="00E22C15"/>
    <w:rsid w:val="00E33715"/>
    <w:rsid w:val="00E33B40"/>
    <w:rsid w:val="00E50008"/>
    <w:rsid w:val="00E50036"/>
    <w:rsid w:val="00E6504F"/>
    <w:rsid w:val="00E7231D"/>
    <w:rsid w:val="00E7714C"/>
    <w:rsid w:val="00E80FE2"/>
    <w:rsid w:val="00E84060"/>
    <w:rsid w:val="00E93990"/>
    <w:rsid w:val="00E95F6D"/>
    <w:rsid w:val="00EA3629"/>
    <w:rsid w:val="00EA5CE0"/>
    <w:rsid w:val="00EC40A1"/>
    <w:rsid w:val="00EC62A8"/>
    <w:rsid w:val="00ED16C8"/>
    <w:rsid w:val="00ED4B70"/>
    <w:rsid w:val="00ED7AFF"/>
    <w:rsid w:val="00EE3055"/>
    <w:rsid w:val="00EF5527"/>
    <w:rsid w:val="00F00E43"/>
    <w:rsid w:val="00F05ADC"/>
    <w:rsid w:val="00F07D76"/>
    <w:rsid w:val="00F17B61"/>
    <w:rsid w:val="00F25CDD"/>
    <w:rsid w:val="00F301EC"/>
    <w:rsid w:val="00F3278F"/>
    <w:rsid w:val="00F32DD5"/>
    <w:rsid w:val="00F36A4A"/>
    <w:rsid w:val="00F37C6B"/>
    <w:rsid w:val="00F55D73"/>
    <w:rsid w:val="00F562D4"/>
    <w:rsid w:val="00F6080B"/>
    <w:rsid w:val="00F759BF"/>
    <w:rsid w:val="00F8714C"/>
    <w:rsid w:val="00F97605"/>
    <w:rsid w:val="00F97A2A"/>
    <w:rsid w:val="00FB1B6D"/>
    <w:rsid w:val="00FB406E"/>
    <w:rsid w:val="00FB548F"/>
    <w:rsid w:val="00FB683A"/>
    <w:rsid w:val="00FC42B0"/>
    <w:rsid w:val="00FC7408"/>
    <w:rsid w:val="00FD5334"/>
    <w:rsid w:val="00FD6E3A"/>
    <w:rsid w:val="00FE32BE"/>
    <w:rsid w:val="00FE5943"/>
    <w:rsid w:val="00FE5CD2"/>
    <w:rsid w:val="00FF0B7C"/>
    <w:rsid w:val="00FF47F2"/>
    <w:rsid w:val="00FF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434CB58E"/>
  <w15:docId w15:val="{6E860C01-CE68-4A3C-81CC-A12CD796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EE3055"/>
    <w:pPr>
      <w:spacing w:after="120"/>
      <w:ind w:left="567"/>
      <w:jc w:val="both"/>
    </w:pPr>
    <w:rPr>
      <w:sz w:val="24"/>
      <w:szCs w:val="24"/>
    </w:rPr>
  </w:style>
  <w:style w:type="paragraph" w:styleId="Otsikko1">
    <w:name w:val="heading 1"/>
    <w:basedOn w:val="Normaali"/>
    <w:next w:val="Normaali"/>
    <w:link w:val="Otsikko1Char"/>
    <w:uiPriority w:val="99"/>
    <w:qFormat/>
    <w:rsid w:val="007846EB"/>
    <w:pPr>
      <w:keepNext/>
      <w:numPr>
        <w:numId w:val="2"/>
      </w:numPr>
      <w:spacing w:before="240" w:after="360"/>
      <w:outlineLvl w:val="0"/>
    </w:pPr>
    <w:rPr>
      <w:rFonts w:ascii="Arial" w:hAnsi="Arial" w:cs="Arial"/>
      <w:b/>
      <w:bCs/>
      <w:caps/>
      <w:kern w:val="32"/>
      <w:sz w:val="28"/>
      <w:szCs w:val="28"/>
    </w:rPr>
  </w:style>
  <w:style w:type="paragraph" w:styleId="Otsikko2">
    <w:name w:val="heading 2"/>
    <w:basedOn w:val="Normaali"/>
    <w:next w:val="Normaali"/>
    <w:link w:val="Otsikko2Char"/>
    <w:uiPriority w:val="99"/>
    <w:qFormat/>
    <w:rsid w:val="007846EB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sz w:val="26"/>
      <w:szCs w:val="26"/>
    </w:rPr>
  </w:style>
  <w:style w:type="paragraph" w:styleId="Otsikko3">
    <w:name w:val="heading 3"/>
    <w:basedOn w:val="Normaali"/>
    <w:next w:val="Normaali"/>
    <w:link w:val="Otsikko3Char"/>
    <w:uiPriority w:val="99"/>
    <w:qFormat/>
    <w:rsid w:val="007846EB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i/>
      <w:iCs/>
    </w:rPr>
  </w:style>
  <w:style w:type="paragraph" w:styleId="Otsikko4">
    <w:name w:val="heading 4"/>
    <w:basedOn w:val="Normaali"/>
    <w:next w:val="Normaali"/>
    <w:link w:val="Otsikko4Char"/>
    <w:uiPriority w:val="99"/>
    <w:qFormat/>
    <w:rsid w:val="00EE3055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Otsikko5">
    <w:name w:val="heading 5"/>
    <w:basedOn w:val="Normaali"/>
    <w:next w:val="Normaali"/>
    <w:link w:val="Otsikko5Char"/>
    <w:uiPriority w:val="99"/>
    <w:qFormat/>
    <w:rsid w:val="00EE3055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Otsikko6">
    <w:name w:val="heading 6"/>
    <w:basedOn w:val="Normaali"/>
    <w:next w:val="Normaali"/>
    <w:link w:val="Otsikko6Char"/>
    <w:uiPriority w:val="99"/>
    <w:qFormat/>
    <w:rsid w:val="00EE3055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</w:rPr>
  </w:style>
  <w:style w:type="paragraph" w:styleId="Otsikko7">
    <w:name w:val="heading 7"/>
    <w:basedOn w:val="Normaali"/>
    <w:next w:val="Normaali"/>
    <w:link w:val="Otsikko7Char"/>
    <w:uiPriority w:val="99"/>
    <w:qFormat/>
    <w:rsid w:val="00EE3055"/>
    <w:pPr>
      <w:numPr>
        <w:ilvl w:val="6"/>
        <w:numId w:val="2"/>
      </w:numPr>
      <w:spacing w:before="240" w:after="60"/>
      <w:outlineLvl w:val="6"/>
    </w:pPr>
  </w:style>
  <w:style w:type="paragraph" w:styleId="Otsikko8">
    <w:name w:val="heading 8"/>
    <w:basedOn w:val="Normaali"/>
    <w:next w:val="Normaali"/>
    <w:link w:val="Otsikko8Char"/>
    <w:uiPriority w:val="99"/>
    <w:qFormat/>
    <w:rsid w:val="00EE3055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Otsikko9">
    <w:name w:val="heading 9"/>
    <w:basedOn w:val="Normaali"/>
    <w:next w:val="Normaali"/>
    <w:link w:val="Otsikko9Char"/>
    <w:uiPriority w:val="99"/>
    <w:qFormat/>
    <w:rsid w:val="00EE3055"/>
    <w:pPr>
      <w:numPr>
        <w:ilvl w:val="8"/>
        <w:numId w:val="2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link w:val="Otsikko1"/>
    <w:uiPriority w:val="99"/>
    <w:locked/>
    <w:rsid w:val="007846EB"/>
    <w:rPr>
      <w:rFonts w:ascii="Arial" w:hAnsi="Arial" w:cs="Arial"/>
      <w:b/>
      <w:bCs/>
      <w:caps/>
      <w:kern w:val="32"/>
      <w:sz w:val="28"/>
      <w:szCs w:val="28"/>
    </w:rPr>
  </w:style>
  <w:style w:type="character" w:customStyle="1" w:styleId="Otsikko2Char">
    <w:name w:val="Otsikko 2 Char"/>
    <w:link w:val="Otsikko2"/>
    <w:uiPriority w:val="99"/>
    <w:rsid w:val="00FC42B0"/>
    <w:rPr>
      <w:rFonts w:ascii="Arial" w:hAnsi="Arial" w:cs="Arial"/>
      <w:b/>
      <w:bCs/>
      <w:sz w:val="26"/>
      <w:szCs w:val="26"/>
    </w:rPr>
  </w:style>
  <w:style w:type="character" w:customStyle="1" w:styleId="SisennettytekstiChar">
    <w:name w:val="Sisennetty teksti Char"/>
    <w:link w:val="Sisennettyteksti"/>
    <w:uiPriority w:val="99"/>
    <w:locked/>
    <w:rsid w:val="00EC62A8"/>
    <w:rPr>
      <w:sz w:val="24"/>
      <w:szCs w:val="24"/>
      <w:lang w:val="fi-FI" w:eastAsia="fi-FI"/>
    </w:rPr>
  </w:style>
  <w:style w:type="character" w:customStyle="1" w:styleId="Otsikko4Char">
    <w:name w:val="Otsikko 4 Char"/>
    <w:link w:val="Otsikko4"/>
    <w:uiPriority w:val="99"/>
    <w:rsid w:val="00FC42B0"/>
    <w:rPr>
      <w:b/>
      <w:bCs/>
      <w:sz w:val="28"/>
      <w:szCs w:val="28"/>
    </w:rPr>
  </w:style>
  <w:style w:type="character" w:customStyle="1" w:styleId="Otsikko5Char">
    <w:name w:val="Otsikko 5 Char"/>
    <w:link w:val="Otsikko5"/>
    <w:uiPriority w:val="99"/>
    <w:rsid w:val="00FC42B0"/>
    <w:rPr>
      <w:b/>
      <w:bCs/>
      <w:i/>
      <w:iCs/>
      <w:sz w:val="26"/>
      <w:szCs w:val="26"/>
    </w:rPr>
  </w:style>
  <w:style w:type="character" w:customStyle="1" w:styleId="Otsikko6Char">
    <w:name w:val="Otsikko 6 Char"/>
    <w:link w:val="Otsikko6"/>
    <w:uiPriority w:val="99"/>
    <w:rsid w:val="00FC42B0"/>
    <w:rPr>
      <w:b/>
      <w:bCs/>
    </w:rPr>
  </w:style>
  <w:style w:type="character" w:customStyle="1" w:styleId="Otsikko7Char">
    <w:name w:val="Otsikko 7 Char"/>
    <w:link w:val="Otsikko7"/>
    <w:uiPriority w:val="99"/>
    <w:rsid w:val="00FC42B0"/>
    <w:rPr>
      <w:sz w:val="24"/>
      <w:szCs w:val="24"/>
    </w:rPr>
  </w:style>
  <w:style w:type="character" w:customStyle="1" w:styleId="Otsikko8Char">
    <w:name w:val="Otsikko 8 Char"/>
    <w:link w:val="Otsikko8"/>
    <w:uiPriority w:val="99"/>
    <w:rsid w:val="00FC42B0"/>
    <w:rPr>
      <w:i/>
      <w:iCs/>
      <w:sz w:val="24"/>
      <w:szCs w:val="24"/>
    </w:rPr>
  </w:style>
  <w:style w:type="character" w:customStyle="1" w:styleId="Otsikko9Char">
    <w:name w:val="Otsikko 9 Char"/>
    <w:link w:val="Otsikko9"/>
    <w:uiPriority w:val="99"/>
    <w:rsid w:val="00FC42B0"/>
    <w:rPr>
      <w:rFonts w:ascii="Arial" w:hAnsi="Arial" w:cs="Arial"/>
    </w:rPr>
  </w:style>
  <w:style w:type="paragraph" w:styleId="Yltunniste">
    <w:name w:val="header"/>
    <w:basedOn w:val="Normaali"/>
    <w:link w:val="YltunnisteChar"/>
    <w:uiPriority w:val="99"/>
    <w:rsid w:val="00AD7E9D"/>
    <w:pPr>
      <w:tabs>
        <w:tab w:val="center" w:pos="4819"/>
        <w:tab w:val="right" w:pos="9638"/>
      </w:tabs>
    </w:pPr>
  </w:style>
  <w:style w:type="character" w:customStyle="1" w:styleId="YltunnisteChar">
    <w:name w:val="Ylätunniste Char"/>
    <w:link w:val="Yltunniste"/>
    <w:uiPriority w:val="99"/>
    <w:semiHidden/>
    <w:rsid w:val="00FC42B0"/>
    <w:rPr>
      <w:sz w:val="24"/>
      <w:szCs w:val="24"/>
    </w:rPr>
  </w:style>
  <w:style w:type="paragraph" w:styleId="Alatunniste">
    <w:name w:val="footer"/>
    <w:basedOn w:val="Normaali"/>
    <w:link w:val="AlatunnisteChar"/>
    <w:uiPriority w:val="99"/>
    <w:rsid w:val="001C1DAF"/>
    <w:pPr>
      <w:tabs>
        <w:tab w:val="center" w:pos="4819"/>
        <w:tab w:val="right" w:pos="9638"/>
      </w:tabs>
    </w:pPr>
  </w:style>
  <w:style w:type="character" w:customStyle="1" w:styleId="AlatunnisteChar">
    <w:name w:val="Alatunniste Char"/>
    <w:link w:val="Alatunniste"/>
    <w:uiPriority w:val="99"/>
    <w:semiHidden/>
    <w:rsid w:val="00FC42B0"/>
    <w:rPr>
      <w:sz w:val="24"/>
      <w:szCs w:val="24"/>
    </w:rPr>
  </w:style>
  <w:style w:type="character" w:styleId="Sivunumero">
    <w:name w:val="page number"/>
    <w:basedOn w:val="Kappaleenoletusfontti"/>
    <w:rsid w:val="001C1DAF"/>
  </w:style>
  <w:style w:type="character" w:styleId="Rivinumero">
    <w:name w:val="line number"/>
    <w:basedOn w:val="Kappaleenoletusfontti"/>
    <w:uiPriority w:val="99"/>
    <w:rsid w:val="002B7905"/>
  </w:style>
  <w:style w:type="paragraph" w:customStyle="1" w:styleId="Vastaanottaja">
    <w:name w:val="Vastaanottaja"/>
    <w:basedOn w:val="Normaali"/>
    <w:next w:val="Viite"/>
    <w:uiPriority w:val="99"/>
    <w:rsid w:val="00962128"/>
    <w:pPr>
      <w:spacing w:before="1200" w:after="1200"/>
    </w:pPr>
  </w:style>
  <w:style w:type="paragraph" w:customStyle="1" w:styleId="Viite">
    <w:name w:val="Viite"/>
    <w:basedOn w:val="Normaali"/>
    <w:uiPriority w:val="99"/>
    <w:rsid w:val="003D4560"/>
    <w:pPr>
      <w:spacing w:after="240"/>
    </w:pPr>
  </w:style>
  <w:style w:type="paragraph" w:customStyle="1" w:styleId="OTSIKKO">
    <w:name w:val="OTSIKKO"/>
    <w:basedOn w:val="Normaali"/>
    <w:uiPriority w:val="99"/>
    <w:rsid w:val="003D4560"/>
    <w:pPr>
      <w:spacing w:after="240"/>
    </w:pPr>
    <w:rPr>
      <w:caps/>
    </w:rPr>
  </w:style>
  <w:style w:type="paragraph" w:customStyle="1" w:styleId="Sisennettyteksti">
    <w:name w:val="Sisennetty teksti"/>
    <w:basedOn w:val="Normaali"/>
    <w:link w:val="SisennettytekstiChar"/>
    <w:uiPriority w:val="99"/>
    <w:rsid w:val="00EC62A8"/>
    <w:pPr>
      <w:spacing w:after="240"/>
      <w:ind w:left="2608" w:hanging="2608"/>
      <w:jc w:val="left"/>
    </w:pPr>
  </w:style>
  <w:style w:type="character" w:customStyle="1" w:styleId="Otsikko3Char">
    <w:name w:val="Otsikko 3 Char"/>
    <w:link w:val="Otsikko3"/>
    <w:uiPriority w:val="99"/>
    <w:locked/>
    <w:rsid w:val="007846EB"/>
    <w:rPr>
      <w:rFonts w:ascii="Arial" w:hAnsi="Arial" w:cs="Arial"/>
      <w:b/>
      <w:bCs/>
      <w:i/>
      <w:iCs/>
      <w:sz w:val="24"/>
      <w:szCs w:val="24"/>
    </w:rPr>
  </w:style>
  <w:style w:type="paragraph" w:customStyle="1" w:styleId="Riippuvaalaotsikko">
    <w:name w:val="Riippuva alaotsikko"/>
    <w:basedOn w:val="Normaali"/>
    <w:link w:val="RiippuvaalaotsikkoChar"/>
    <w:uiPriority w:val="99"/>
    <w:rsid w:val="003D4560"/>
    <w:pPr>
      <w:ind w:left="2608" w:hanging="2608"/>
    </w:pPr>
  </w:style>
  <w:style w:type="character" w:customStyle="1" w:styleId="RiippuvaalaotsikkoChar">
    <w:name w:val="Riippuva alaotsikko Char"/>
    <w:link w:val="Riippuvaalaotsikko"/>
    <w:uiPriority w:val="99"/>
    <w:locked/>
    <w:rsid w:val="003D4560"/>
    <w:rPr>
      <w:sz w:val="24"/>
      <w:szCs w:val="24"/>
      <w:lang w:val="fi-FI" w:eastAsia="fi-FI"/>
    </w:rPr>
  </w:style>
  <w:style w:type="table" w:styleId="TaulukkoRuudukko">
    <w:name w:val="Table Grid"/>
    <w:basedOn w:val="Normaalitaulukko"/>
    <w:uiPriority w:val="99"/>
    <w:rsid w:val="007218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pputervehdys">
    <w:name w:val="lopputervehdys"/>
    <w:basedOn w:val="Sisennettyteksti"/>
    <w:link w:val="lopputervehdysChar"/>
    <w:uiPriority w:val="99"/>
    <w:rsid w:val="00F07D76"/>
    <w:pPr>
      <w:spacing w:before="840"/>
    </w:pPr>
  </w:style>
  <w:style w:type="paragraph" w:customStyle="1" w:styleId="Yhteisnallekirjoitus">
    <w:name w:val="Yhteisön allekirjoitus"/>
    <w:basedOn w:val="Sisennettyteksti"/>
    <w:uiPriority w:val="99"/>
    <w:rsid w:val="00F32DD5"/>
  </w:style>
  <w:style w:type="paragraph" w:customStyle="1" w:styleId="Nimijanimike">
    <w:name w:val="Nimi_ja_nimike"/>
    <w:basedOn w:val="Sisennettyteksti"/>
    <w:uiPriority w:val="99"/>
    <w:rsid w:val="00564706"/>
    <w:pPr>
      <w:spacing w:before="600" w:after="840"/>
    </w:pPr>
  </w:style>
  <w:style w:type="paragraph" w:customStyle="1" w:styleId="Liite-otsikko">
    <w:name w:val="Liite-otsikko"/>
    <w:basedOn w:val="Riippuvaalaotsikko"/>
    <w:link w:val="Liite-otsikkoChar"/>
    <w:uiPriority w:val="99"/>
    <w:rsid w:val="00564706"/>
    <w:pPr>
      <w:spacing w:before="120"/>
    </w:pPr>
    <w:rPr>
      <w:caps/>
    </w:rPr>
  </w:style>
  <w:style w:type="paragraph" w:customStyle="1" w:styleId="Tyyli1">
    <w:name w:val="Tyyli1"/>
    <w:basedOn w:val="Liite-otsikko"/>
    <w:uiPriority w:val="99"/>
    <w:rsid w:val="00D16FBA"/>
    <w:rPr>
      <w:caps w:val="0"/>
    </w:rPr>
  </w:style>
  <w:style w:type="paragraph" w:customStyle="1" w:styleId="liitteidennimet">
    <w:name w:val="liitteiden_nimet"/>
    <w:basedOn w:val="Liite-otsikko"/>
    <w:link w:val="liitteidennimetChar"/>
    <w:uiPriority w:val="99"/>
    <w:rsid w:val="00564706"/>
    <w:rPr>
      <w:caps w:val="0"/>
    </w:rPr>
  </w:style>
  <w:style w:type="character" w:customStyle="1" w:styleId="Liite-otsikkoChar">
    <w:name w:val="Liite-otsikko Char"/>
    <w:link w:val="Liite-otsikko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iitteidennimetChar">
    <w:name w:val="liitteiden_nimet Char"/>
    <w:link w:val="liitteidennimet"/>
    <w:uiPriority w:val="99"/>
    <w:locked/>
    <w:rsid w:val="00564706"/>
    <w:rPr>
      <w:caps/>
      <w:sz w:val="24"/>
      <w:szCs w:val="24"/>
      <w:lang w:val="fi-FI" w:eastAsia="fi-FI"/>
    </w:rPr>
  </w:style>
  <w:style w:type="character" w:customStyle="1" w:styleId="lopputervehdysChar">
    <w:name w:val="lopputervehdys Char"/>
    <w:link w:val="lopputervehdys"/>
    <w:uiPriority w:val="99"/>
    <w:locked/>
    <w:rsid w:val="00D16FBA"/>
    <w:rPr>
      <w:sz w:val="24"/>
      <w:szCs w:val="24"/>
      <w:lang w:val="fi-FI" w:eastAsia="fi-FI"/>
    </w:rPr>
  </w:style>
  <w:style w:type="paragraph" w:styleId="Seliteteksti">
    <w:name w:val="Balloon Text"/>
    <w:basedOn w:val="Normaali"/>
    <w:link w:val="SelitetekstiChar"/>
    <w:uiPriority w:val="99"/>
    <w:semiHidden/>
    <w:rsid w:val="001761A4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link w:val="Seliteteksti"/>
    <w:uiPriority w:val="99"/>
    <w:semiHidden/>
    <w:rsid w:val="00FC42B0"/>
    <w:rPr>
      <w:rFonts w:ascii="Tahoma" w:hAnsi="Tahoma" w:cs="Tahoma"/>
      <w:sz w:val="16"/>
      <w:szCs w:val="16"/>
    </w:rPr>
  </w:style>
  <w:style w:type="paragraph" w:customStyle="1" w:styleId="Yltunnite">
    <w:name w:val="Ylätunnite"/>
    <w:uiPriority w:val="99"/>
    <w:rsid w:val="006E270F"/>
    <w:rPr>
      <w:sz w:val="24"/>
      <w:szCs w:val="24"/>
    </w:rPr>
  </w:style>
  <w:style w:type="paragraph" w:styleId="Luettelokappale">
    <w:name w:val="List Paragraph"/>
    <w:basedOn w:val="Normaali"/>
    <w:uiPriority w:val="34"/>
    <w:qFormat/>
    <w:rsid w:val="007A5E0B"/>
    <w:pPr>
      <w:ind w:left="1304"/>
    </w:pPr>
  </w:style>
  <w:style w:type="character" w:customStyle="1" w:styleId="apple-converted-space">
    <w:name w:val="apple-converted-space"/>
    <w:rsid w:val="007A5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1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ja\Application%20Data\Microsoft\Mallit\Kokousmuistio.do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4E6EF-7AF1-46A9-9D7D-B66FB5E6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Kokousmuistio</Template>
  <TotalTime>56</TotalTime>
  <Pages>2</Pages>
  <Words>163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Vastaanottaja yritys/yhteisö</vt:lpstr>
    </vt:vector>
  </TitlesOfParts>
  <Company>OK-opintokeskus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Vastaanottaja yritys/yhteisö</dc:title>
  <dc:subject/>
  <dc:creator>Riikka Tuomisto</dc:creator>
  <cp:keywords/>
  <dc:description/>
  <cp:lastModifiedBy>Riikka Tuomisto</cp:lastModifiedBy>
  <cp:revision>42</cp:revision>
  <cp:lastPrinted>2016-03-05T17:35:00Z</cp:lastPrinted>
  <dcterms:created xsi:type="dcterms:W3CDTF">2018-12-11T16:40:00Z</dcterms:created>
  <dcterms:modified xsi:type="dcterms:W3CDTF">2018-12-11T19:26:00Z</dcterms:modified>
</cp:coreProperties>
</file>