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63B" w:rsidRDefault="0079363B" w:rsidP="0079363B">
      <w:pPr>
        <w:pStyle w:val="Otsikko1"/>
        <w:numPr>
          <w:ilvl w:val="0"/>
          <w:numId w:val="0"/>
        </w:numPr>
        <w:tabs>
          <w:tab w:val="left" w:pos="1304"/>
        </w:tabs>
      </w:pPr>
      <w:r>
        <w:t xml:space="preserve">Hallituksen kokous </w:t>
      </w:r>
    </w:p>
    <w:p w:rsidR="00B76A62" w:rsidRDefault="00644D11" w:rsidP="00B76A62">
      <w:r>
        <w:t>Aika: 06.03</w:t>
      </w:r>
      <w:r w:rsidR="00B76A62">
        <w:t>.2016</w:t>
      </w:r>
      <w:r w:rsidR="000B46BE">
        <w:t xml:space="preserve"> klo 10</w:t>
      </w:r>
    </w:p>
    <w:p w:rsidR="0079363B" w:rsidRDefault="00B76A62" w:rsidP="00B76A62">
      <w:r>
        <w:t xml:space="preserve">Paikka: </w:t>
      </w:r>
      <w:r w:rsidR="00644D11">
        <w:t>Tampere</w:t>
      </w:r>
    </w:p>
    <w:p w:rsidR="00BF6E96" w:rsidRDefault="00BF6E96" w:rsidP="00BF6E96">
      <w:r>
        <w:t>Läsnä:</w:t>
      </w:r>
    </w:p>
    <w:p w:rsidR="00BF6E96" w:rsidRDefault="00BF6E96" w:rsidP="005410B0">
      <w:r>
        <w:t>Marjo Berg</w:t>
      </w:r>
      <w:r w:rsidR="005410B0">
        <w:tab/>
      </w:r>
      <w:r w:rsidR="005410B0">
        <w:tab/>
        <w:t>Riikka Tuomisto</w:t>
      </w:r>
    </w:p>
    <w:p w:rsidR="00BF6E96" w:rsidRDefault="00BF6E96" w:rsidP="005410B0">
      <w:r>
        <w:t xml:space="preserve">Tiina </w:t>
      </w:r>
      <w:proofErr w:type="spellStart"/>
      <w:r>
        <w:t>Morri</w:t>
      </w:r>
      <w:proofErr w:type="spellEnd"/>
      <w:r w:rsidR="005410B0">
        <w:tab/>
      </w:r>
      <w:r w:rsidR="005410B0">
        <w:tab/>
        <w:t xml:space="preserve">Saara </w:t>
      </w:r>
      <w:proofErr w:type="spellStart"/>
      <w:r w:rsidR="005410B0">
        <w:t>Sampakoski</w:t>
      </w:r>
      <w:proofErr w:type="spellEnd"/>
    </w:p>
    <w:p w:rsidR="00BF6E96" w:rsidRDefault="00BF6E96" w:rsidP="005410B0">
      <w:r>
        <w:t>Marja Koskinen</w:t>
      </w:r>
      <w:r w:rsidR="005410B0">
        <w:tab/>
      </w:r>
      <w:r w:rsidR="005410B0">
        <w:tab/>
        <w:t xml:space="preserve">Janika </w:t>
      </w:r>
      <w:proofErr w:type="spellStart"/>
      <w:r w:rsidR="005410B0">
        <w:t>Wikstén</w:t>
      </w:r>
      <w:proofErr w:type="spellEnd"/>
    </w:p>
    <w:p w:rsidR="005410B0" w:rsidRDefault="00BF6E96" w:rsidP="005410B0">
      <w:r>
        <w:t>Sari Laitinen</w:t>
      </w:r>
      <w:r w:rsidR="005410B0">
        <w:tab/>
      </w:r>
      <w:r w:rsidR="005410B0">
        <w:tab/>
        <w:t>Seija Piipponen</w:t>
      </w:r>
    </w:p>
    <w:p w:rsidR="00BF6E96" w:rsidRDefault="00BF6E96" w:rsidP="00BF6E96"/>
    <w:p w:rsidR="00BF6E96" w:rsidRDefault="00BF6E96" w:rsidP="00BF6E96">
      <w:r>
        <w:t>Poissa:</w:t>
      </w:r>
    </w:p>
    <w:p w:rsidR="00BF6E96" w:rsidRDefault="00BF6E96" w:rsidP="005410B0">
      <w:r>
        <w:t>Marjaana Vuollet</w:t>
      </w:r>
      <w:r w:rsidR="005410B0">
        <w:tab/>
      </w:r>
      <w:r w:rsidR="005410B0">
        <w:tab/>
        <w:t>Arja Immonen</w:t>
      </w:r>
    </w:p>
    <w:p w:rsidR="0064044A" w:rsidRDefault="0064044A" w:rsidP="005410B0">
      <w:r>
        <w:t>Taina Miettinen</w:t>
      </w:r>
      <w:r w:rsidR="005410B0">
        <w:tab/>
      </w:r>
      <w:r w:rsidR="005410B0">
        <w:tab/>
        <w:t>Irene Venejärvi</w:t>
      </w:r>
    </w:p>
    <w:p w:rsidR="00B76A62" w:rsidRDefault="0064044A" w:rsidP="005410B0">
      <w:r>
        <w:t>Tiina Soininen</w:t>
      </w:r>
      <w:r w:rsidR="005410B0">
        <w:tab/>
      </w:r>
      <w:r w:rsidR="005410B0">
        <w:tab/>
      </w:r>
      <w:r>
        <w:t>Riitta Takalo</w:t>
      </w:r>
    </w:p>
    <w:p w:rsidR="002D0227" w:rsidRDefault="002D0227" w:rsidP="002D0227"/>
    <w:p w:rsidR="00B76A62" w:rsidRDefault="00B76A62" w:rsidP="00B76A62">
      <w:pPr>
        <w:numPr>
          <w:ilvl w:val="0"/>
          <w:numId w:val="22"/>
        </w:numPr>
        <w:rPr>
          <w:b/>
        </w:rPr>
      </w:pPr>
      <w:r>
        <w:rPr>
          <w:b/>
        </w:rPr>
        <w:t>Kokouksen avaus</w:t>
      </w:r>
    </w:p>
    <w:p w:rsidR="002D0227" w:rsidRDefault="005709B9" w:rsidP="002D0227">
      <w:pPr>
        <w:ind w:left="927"/>
      </w:pPr>
      <w:r>
        <w:t>Puheenjohtaja avasi</w:t>
      </w:r>
      <w:r w:rsidR="002D0227" w:rsidRPr="005709B9">
        <w:t xml:space="preserve"> klo 10.08, </w:t>
      </w:r>
      <w:r>
        <w:t>kokous todettiin lailliseksi ja päätösvaltaiseksi.</w:t>
      </w:r>
    </w:p>
    <w:p w:rsidR="00EF4F04" w:rsidRPr="005709B9" w:rsidRDefault="00EF4F04" w:rsidP="002D0227">
      <w:pPr>
        <w:ind w:left="927"/>
      </w:pPr>
    </w:p>
    <w:p w:rsidR="00B76A62" w:rsidRDefault="00420154" w:rsidP="00B76A62">
      <w:pPr>
        <w:numPr>
          <w:ilvl w:val="0"/>
          <w:numId w:val="22"/>
        </w:numPr>
        <w:rPr>
          <w:b/>
        </w:rPr>
      </w:pPr>
      <w:r>
        <w:rPr>
          <w:b/>
        </w:rPr>
        <w:t>Esityslistan hyväksyminen</w:t>
      </w:r>
    </w:p>
    <w:p w:rsidR="002D0227" w:rsidRDefault="002D0227" w:rsidP="002D0227">
      <w:pPr>
        <w:ind w:left="927"/>
      </w:pPr>
      <w:r w:rsidRPr="005709B9">
        <w:t>Lisätään näyttely</w:t>
      </w:r>
      <w:r w:rsidR="00C3283F">
        <w:t>toimikunnan asioihin Kotkan erikoisnäyttelyn</w:t>
      </w:r>
      <w:r w:rsidRPr="005709B9">
        <w:t xml:space="preserve"> tuomari asia, jalostustoimikunnan asioihin </w:t>
      </w:r>
      <w:proofErr w:type="spellStart"/>
      <w:r w:rsidRPr="005709B9">
        <w:t>gensol</w:t>
      </w:r>
      <w:proofErr w:type="spellEnd"/>
      <w:r w:rsidRPr="005709B9">
        <w:t xml:space="preserve"> </w:t>
      </w:r>
      <w:proofErr w:type="spellStart"/>
      <w:r w:rsidRPr="005709B9">
        <w:t>geeniteestaus</w:t>
      </w:r>
      <w:proofErr w:type="spellEnd"/>
      <w:r w:rsidRPr="005709B9">
        <w:t xml:space="preserve"> ja </w:t>
      </w:r>
      <w:proofErr w:type="spellStart"/>
      <w:r w:rsidRPr="005709B9">
        <w:t>Membis</w:t>
      </w:r>
      <w:proofErr w:type="spellEnd"/>
      <w:r w:rsidRPr="005709B9">
        <w:t xml:space="preserve"> ohjelman </w:t>
      </w:r>
      <w:proofErr w:type="spellStart"/>
      <w:r w:rsidRPr="005709B9">
        <w:t>ohjelman</w:t>
      </w:r>
      <w:proofErr w:type="spellEnd"/>
      <w:r w:rsidRPr="005709B9">
        <w:t xml:space="preserve"> jakaminen jäsensihteerille ja rahastonhoitajalle</w:t>
      </w:r>
    </w:p>
    <w:p w:rsidR="00EF4F04" w:rsidRPr="005709B9" w:rsidRDefault="00EF4F04" w:rsidP="002D0227">
      <w:pPr>
        <w:ind w:left="927"/>
      </w:pPr>
    </w:p>
    <w:p w:rsidR="00C83B42" w:rsidRDefault="00C83B42" w:rsidP="00B76A62">
      <w:pPr>
        <w:numPr>
          <w:ilvl w:val="0"/>
          <w:numId w:val="22"/>
        </w:numPr>
        <w:rPr>
          <w:b/>
        </w:rPr>
      </w:pPr>
      <w:r>
        <w:rPr>
          <w:b/>
        </w:rPr>
        <w:t>Kokoussihteerin valinta</w:t>
      </w:r>
    </w:p>
    <w:p w:rsidR="002D0227" w:rsidRDefault="00AB155F" w:rsidP="002D0227">
      <w:pPr>
        <w:ind w:left="927"/>
      </w:pPr>
      <w:r>
        <w:t xml:space="preserve">Valitaan Tiina </w:t>
      </w:r>
      <w:proofErr w:type="spellStart"/>
      <w:r>
        <w:t>Morri</w:t>
      </w:r>
      <w:proofErr w:type="spellEnd"/>
      <w:r w:rsidR="002D0227" w:rsidRPr="005709B9">
        <w:t xml:space="preserve"> kokouksen sihteeriksi.</w:t>
      </w:r>
    </w:p>
    <w:p w:rsidR="00EF4F04" w:rsidRPr="005709B9" w:rsidRDefault="00EF4F04" w:rsidP="00B47084">
      <w:pPr>
        <w:ind w:left="0"/>
      </w:pPr>
    </w:p>
    <w:p w:rsidR="00420154" w:rsidRDefault="00420154" w:rsidP="00B76A62">
      <w:pPr>
        <w:numPr>
          <w:ilvl w:val="0"/>
          <w:numId w:val="22"/>
        </w:numPr>
        <w:rPr>
          <w:b/>
        </w:rPr>
      </w:pPr>
      <w:r>
        <w:rPr>
          <w:b/>
        </w:rPr>
        <w:t>Vuoden 2015 toimintakertomuksen hyväksyminen</w:t>
      </w:r>
    </w:p>
    <w:p w:rsidR="002D0227" w:rsidRDefault="00AB155F" w:rsidP="002D0227">
      <w:pPr>
        <w:ind w:left="927"/>
      </w:pPr>
      <w:r>
        <w:t xml:space="preserve">Hyväksyttiin vuoden </w:t>
      </w:r>
      <w:r w:rsidR="001B6BE8" w:rsidRPr="005709B9">
        <w:t>2015 toimintakertomus.</w:t>
      </w:r>
    </w:p>
    <w:p w:rsidR="00AB155F" w:rsidRPr="005709B9" w:rsidRDefault="00AB155F" w:rsidP="002D0227">
      <w:pPr>
        <w:ind w:left="927"/>
      </w:pPr>
    </w:p>
    <w:p w:rsidR="00420154" w:rsidRDefault="00420154" w:rsidP="00420154">
      <w:pPr>
        <w:numPr>
          <w:ilvl w:val="0"/>
          <w:numId w:val="22"/>
        </w:numPr>
        <w:rPr>
          <w:b/>
        </w:rPr>
      </w:pPr>
      <w:r>
        <w:rPr>
          <w:b/>
        </w:rPr>
        <w:t>Vuoden 2015 tilinpäätöksen hyväksyminen</w:t>
      </w:r>
    </w:p>
    <w:p w:rsidR="00B76B80" w:rsidRDefault="00465D6F" w:rsidP="005709B9">
      <w:r w:rsidRPr="00B76B80">
        <w:t>Rahastonhoitaja Seija Piipponen esitteli vuoden 2015 tilinpäätöksen.</w:t>
      </w:r>
      <w:r w:rsidR="00B76B80" w:rsidRPr="00B76B80">
        <w:t xml:space="preserve"> </w:t>
      </w:r>
      <w:r w:rsidR="00161345" w:rsidRPr="00B76B80">
        <w:t xml:space="preserve">Päätettiin että Seija Piipponen </w:t>
      </w:r>
      <w:r w:rsidR="005709B9">
        <w:t>esittää kevätkokoukselle vuoden</w:t>
      </w:r>
      <w:r w:rsidR="00161345" w:rsidRPr="00B76B80">
        <w:t xml:space="preserve"> 2015 tilinpäätöksen</w:t>
      </w:r>
      <w:r w:rsidR="00161345">
        <w:rPr>
          <w:b/>
        </w:rPr>
        <w:t>.</w:t>
      </w:r>
      <w:r w:rsidR="00161345" w:rsidRPr="00161345">
        <w:t xml:space="preserve"> </w:t>
      </w:r>
      <w:r w:rsidR="00B76B80">
        <w:t>Hyväksyttiin vuoden 2015 tilinpäätös.</w:t>
      </w:r>
    </w:p>
    <w:p w:rsidR="00EF4F04" w:rsidRPr="005709B9" w:rsidRDefault="00EF4F04" w:rsidP="005709B9"/>
    <w:p w:rsidR="00420154" w:rsidRDefault="00420154" w:rsidP="00B76A62">
      <w:pPr>
        <w:numPr>
          <w:ilvl w:val="0"/>
          <w:numId w:val="22"/>
        </w:numPr>
        <w:rPr>
          <w:b/>
        </w:rPr>
      </w:pPr>
      <w:r>
        <w:rPr>
          <w:b/>
        </w:rPr>
        <w:lastRenderedPageBreak/>
        <w:t>Näyttelytoimikunnan asiat</w:t>
      </w:r>
    </w:p>
    <w:p w:rsidR="00644D11" w:rsidRDefault="00644D11" w:rsidP="00420154">
      <w:pPr>
        <w:pStyle w:val="Luettelokappale"/>
        <w:numPr>
          <w:ilvl w:val="1"/>
          <w:numId w:val="22"/>
        </w:numPr>
        <w:rPr>
          <w:b/>
        </w:rPr>
      </w:pPr>
      <w:r w:rsidRPr="00420154">
        <w:rPr>
          <w:b/>
        </w:rPr>
        <w:t>Vuoden 2017 erikoisnäyttelyiden tuomarit</w:t>
      </w:r>
    </w:p>
    <w:p w:rsidR="00103240" w:rsidRPr="00F916B3" w:rsidRDefault="00103240" w:rsidP="008266F7">
      <w:r w:rsidRPr="00F916B3">
        <w:t>Seinäjoki kevät 2017</w:t>
      </w:r>
    </w:p>
    <w:p w:rsidR="00103240" w:rsidRDefault="008266F7" w:rsidP="008266F7">
      <w:r>
        <w:t>l</w:t>
      </w:r>
      <w:r w:rsidR="00103240">
        <w:t>apinporokoira urokset, ruotsinlapinkoira: Sakari Poti lapinporokoira nartut: Tuire Okkola suomenlapinkoira urokset: Matti Palojärvi suomenlapinkoira nartut: Anneli Pukkila</w:t>
      </w:r>
    </w:p>
    <w:p w:rsidR="00ED7CDD" w:rsidRDefault="00ED7CDD" w:rsidP="008266F7">
      <w:r>
        <w:t>Päätettiin hyväksyä Näyttelytoimikunnan ehdottamat</w:t>
      </w:r>
      <w:r w:rsidR="00F916B3">
        <w:t xml:space="preserve"> </w:t>
      </w:r>
      <w:r>
        <w:t>tuomarit Seinäjoen 2017 kevä</w:t>
      </w:r>
      <w:r w:rsidR="00F916B3">
        <w:t xml:space="preserve">t </w:t>
      </w:r>
      <w:r>
        <w:t>erikoisnäyttelyyn.</w:t>
      </w:r>
    </w:p>
    <w:p w:rsidR="00ED7CDD" w:rsidRDefault="008266F7" w:rsidP="008266F7">
      <w:r>
        <w:t>Pori</w:t>
      </w:r>
      <w:r w:rsidR="00ED7CDD">
        <w:t xml:space="preserve"> syksy 2017 </w:t>
      </w:r>
    </w:p>
    <w:p w:rsidR="00ED7CDD" w:rsidRDefault="00ED7CDD" w:rsidP="008266F7">
      <w:r>
        <w:t xml:space="preserve">lapinporokoira urokset, ruotsinlapinkoira: </w:t>
      </w:r>
      <w:proofErr w:type="spellStart"/>
      <w:r>
        <w:t>Leni</w:t>
      </w:r>
      <w:proofErr w:type="spellEnd"/>
      <w:r>
        <w:t xml:space="preserve"> Finne lapinporokoira nartut: </w:t>
      </w:r>
      <w:proofErr w:type="spellStart"/>
      <w:r>
        <w:t>Tanya</w:t>
      </w:r>
      <w:proofErr w:type="spellEnd"/>
      <w:r>
        <w:t xml:space="preserve"> Ahlman-</w:t>
      </w:r>
      <w:proofErr w:type="spellStart"/>
      <w:r>
        <w:t>Stockmari</w:t>
      </w:r>
      <w:proofErr w:type="spellEnd"/>
      <w:r>
        <w:t xml:space="preserve"> suomenlapinkoira urokset: Eeva </w:t>
      </w:r>
      <w:proofErr w:type="spellStart"/>
      <w:r>
        <w:t>Resko</w:t>
      </w:r>
      <w:proofErr w:type="spellEnd"/>
      <w:r>
        <w:t xml:space="preserve"> suomenlapinkoira nartut: Saija Juutilainen</w:t>
      </w:r>
    </w:p>
    <w:p w:rsidR="0073057D" w:rsidRDefault="0073057D" w:rsidP="008266F7">
      <w:r>
        <w:t xml:space="preserve">Päätettiin hyväksyä </w:t>
      </w:r>
      <w:r w:rsidR="008266F7">
        <w:t xml:space="preserve">Näyttelytoimikunnan ehdottamat tuomarit Porin </w:t>
      </w:r>
      <w:r>
        <w:t>2017 syys erikoisnäyttelyyn.</w:t>
      </w:r>
    </w:p>
    <w:p w:rsidR="00ED7CDD" w:rsidRPr="00103240" w:rsidRDefault="00ED7CDD" w:rsidP="00103240">
      <w:pPr>
        <w:ind w:left="1137"/>
        <w:rPr>
          <w:b/>
        </w:rPr>
      </w:pPr>
    </w:p>
    <w:p w:rsidR="00644D11" w:rsidRDefault="00644D11" w:rsidP="00420154">
      <w:pPr>
        <w:pStyle w:val="Luettelokappale"/>
        <w:numPr>
          <w:ilvl w:val="1"/>
          <w:numId w:val="22"/>
        </w:numPr>
        <w:rPr>
          <w:b/>
        </w:rPr>
      </w:pPr>
      <w:r w:rsidRPr="00420154">
        <w:rPr>
          <w:b/>
        </w:rPr>
        <w:t>Vuoden 2018 erikoisnäyttelyiden pitopaikka sekä tuomarit</w:t>
      </w:r>
    </w:p>
    <w:p w:rsidR="00AB155F" w:rsidRPr="00AB155F" w:rsidRDefault="00AB155F" w:rsidP="00AB155F">
      <w:r>
        <w:t>Näyttelytoimikunnan ehdotus 2018 erikoisnäyttelyiden pitopaikaksi sekä tuomareiksi;</w:t>
      </w:r>
    </w:p>
    <w:p w:rsidR="00F916B3" w:rsidRDefault="00F916B3" w:rsidP="008266F7">
      <w:pPr>
        <w:pStyle w:val="Luettelokappale"/>
        <w:numPr>
          <w:ilvl w:val="0"/>
          <w:numId w:val="24"/>
        </w:numPr>
      </w:pPr>
      <w:r>
        <w:t>kevä</w:t>
      </w:r>
      <w:r w:rsidR="0065694E">
        <w:t>tnäyttely + TOKO, Kuopio 24. – 2</w:t>
      </w:r>
      <w:r>
        <w:t xml:space="preserve">5.3.2018 </w:t>
      </w:r>
    </w:p>
    <w:p w:rsidR="00ED7CDD" w:rsidRDefault="00F916B3" w:rsidP="008266F7">
      <w:pPr>
        <w:pStyle w:val="Luettelokappale"/>
        <w:numPr>
          <w:ilvl w:val="0"/>
          <w:numId w:val="24"/>
        </w:numPr>
      </w:pPr>
      <w:r>
        <w:t xml:space="preserve">syysnäyttely + TOKO, Jyväskylä 6. – 7.10.2018 (varalla 13. – 14.10.2018) </w:t>
      </w:r>
    </w:p>
    <w:p w:rsidR="00F916B3" w:rsidRDefault="00D04830" w:rsidP="008266F7">
      <w:r>
        <w:t>Tuomarit ke</w:t>
      </w:r>
      <w:r w:rsidR="008266F7">
        <w:t>vät 2018 lapinporokoira urokset</w:t>
      </w:r>
      <w:r>
        <w:t xml:space="preserve">: Hannele Jokisilta, lapinporokoira nartut: Nina </w:t>
      </w:r>
      <w:proofErr w:type="spellStart"/>
      <w:r>
        <w:t>Janger</w:t>
      </w:r>
      <w:proofErr w:type="spellEnd"/>
      <w:r>
        <w:t>, suomenlapinkoira urokset, ruotsinl</w:t>
      </w:r>
      <w:r w:rsidR="008266F7">
        <w:t>apinkoira</w:t>
      </w:r>
      <w:r>
        <w:t xml:space="preserve">: Hans-Åke </w:t>
      </w:r>
      <w:proofErr w:type="spellStart"/>
      <w:r>
        <w:t>Sperne</w:t>
      </w:r>
      <w:proofErr w:type="spellEnd"/>
      <w:r>
        <w:t>,</w:t>
      </w:r>
      <w:r w:rsidR="008266F7">
        <w:t xml:space="preserve"> Ruotsi</w:t>
      </w:r>
      <w:r>
        <w:t>,</w:t>
      </w:r>
      <w:r w:rsidR="008266F7">
        <w:t xml:space="preserve"> </w:t>
      </w:r>
      <w:r>
        <w:t>suomenlapinkoira nartut: Unto Timonen</w:t>
      </w:r>
    </w:p>
    <w:p w:rsidR="00D04830" w:rsidRDefault="00D04830" w:rsidP="008266F7">
      <w:r>
        <w:t>Päätet</w:t>
      </w:r>
      <w:r w:rsidR="008266F7">
        <w:t xml:space="preserve">tiin hyväksyä haettavaksi 2018 </w:t>
      </w:r>
      <w:r>
        <w:t>er</w:t>
      </w:r>
      <w:r w:rsidR="008266F7">
        <w:t xml:space="preserve">ikoisnäyttelypaikoiksi keväälle </w:t>
      </w:r>
      <w:r>
        <w:t>2</w:t>
      </w:r>
      <w:r w:rsidR="008266F7">
        <w:t xml:space="preserve">018   Kuopio jonne tuomareiksi </w:t>
      </w:r>
      <w:r>
        <w:t>päätettiin k</w:t>
      </w:r>
      <w:r w:rsidR="008266F7">
        <w:t xml:space="preserve">utsua lapinporokoira uroksille </w:t>
      </w:r>
      <w:r>
        <w:t>Hannele Jokisilta, lapinporokoira</w:t>
      </w:r>
      <w:r w:rsidR="008266F7">
        <w:t xml:space="preserve"> nartuille </w:t>
      </w:r>
      <w:r>
        <w:t xml:space="preserve">Nina </w:t>
      </w:r>
      <w:proofErr w:type="spellStart"/>
      <w:r>
        <w:t>Jan</w:t>
      </w:r>
      <w:r w:rsidR="008266F7">
        <w:t>ger</w:t>
      </w:r>
      <w:proofErr w:type="spellEnd"/>
      <w:r w:rsidR="008266F7">
        <w:t>, suomenlapinkoira uroksille</w:t>
      </w:r>
      <w:r>
        <w:t xml:space="preserve">, </w:t>
      </w:r>
      <w:r w:rsidR="008266F7">
        <w:t>ruotsinlapinkoirille Hans</w:t>
      </w:r>
      <w:r>
        <w:t xml:space="preserve">-Åke </w:t>
      </w:r>
      <w:proofErr w:type="spellStart"/>
      <w:r>
        <w:t>Sperne</w:t>
      </w:r>
      <w:proofErr w:type="spellEnd"/>
      <w:r>
        <w:t>,</w:t>
      </w:r>
      <w:r w:rsidR="008266F7">
        <w:t xml:space="preserve"> </w:t>
      </w:r>
      <w:r>
        <w:t>Ruotsi</w:t>
      </w:r>
      <w:r w:rsidR="00AB155F">
        <w:t xml:space="preserve"> ja suomenlapinkoira nartuille </w:t>
      </w:r>
      <w:r>
        <w:t>Unto Timonen.</w:t>
      </w:r>
    </w:p>
    <w:p w:rsidR="00D04830" w:rsidRPr="00ED7CDD" w:rsidRDefault="00D04830" w:rsidP="008266F7">
      <w:pPr>
        <w:rPr>
          <w:b/>
        </w:rPr>
      </w:pPr>
      <w:r>
        <w:t>P</w:t>
      </w:r>
      <w:r w:rsidR="008266F7">
        <w:t xml:space="preserve">äätettiin hyväksyä haettavaksi </w:t>
      </w:r>
      <w:r>
        <w:t>syksylle 2018 eri</w:t>
      </w:r>
      <w:r w:rsidR="008266F7">
        <w:t>koisnäyttelypaikaksi Jyväskylä.</w:t>
      </w:r>
    </w:p>
    <w:p w:rsidR="00ED7CDD" w:rsidRDefault="00ED7CDD" w:rsidP="00ED7CDD">
      <w:pPr>
        <w:pStyle w:val="Luettelokappale"/>
        <w:ind w:left="927"/>
        <w:rPr>
          <w:b/>
        </w:rPr>
      </w:pPr>
    </w:p>
    <w:p w:rsidR="00420154" w:rsidRDefault="00420154" w:rsidP="00420154">
      <w:pPr>
        <w:pStyle w:val="Luettelokappale"/>
        <w:numPr>
          <w:ilvl w:val="1"/>
          <w:numId w:val="22"/>
        </w:numPr>
        <w:rPr>
          <w:b/>
        </w:rPr>
      </w:pPr>
      <w:r>
        <w:rPr>
          <w:b/>
        </w:rPr>
        <w:t>Erikoisnäyttelyiden palkinnot</w:t>
      </w:r>
    </w:p>
    <w:p w:rsidR="007A197A" w:rsidRDefault="007A197A" w:rsidP="008266F7">
      <w:r w:rsidRPr="007A197A">
        <w:t>Päätettiin esittää näyttelytoimikunnalle</w:t>
      </w:r>
      <w:r w:rsidR="008266F7">
        <w:t>,</w:t>
      </w:r>
      <w:r w:rsidRPr="007A197A">
        <w:t xml:space="preserve"> </w:t>
      </w:r>
      <w:r>
        <w:t>että</w:t>
      </w:r>
      <w:r w:rsidRPr="007A197A">
        <w:t xml:space="preserve"> </w:t>
      </w:r>
      <w:r>
        <w:t xml:space="preserve">toimikunta esittää </w:t>
      </w:r>
      <w:r w:rsidRPr="007A197A">
        <w:t>hallitukselle erikoisnäyttelypalkintojen hintaraamit.</w:t>
      </w:r>
    </w:p>
    <w:p w:rsidR="00EF4F04" w:rsidRPr="007A197A" w:rsidRDefault="00EF4F04" w:rsidP="008266F7"/>
    <w:p w:rsidR="00420154" w:rsidRDefault="00420154" w:rsidP="00420154">
      <w:pPr>
        <w:pStyle w:val="Luettelokappale"/>
        <w:numPr>
          <w:ilvl w:val="1"/>
          <w:numId w:val="22"/>
        </w:numPr>
        <w:rPr>
          <w:b/>
        </w:rPr>
      </w:pPr>
      <w:r>
        <w:rPr>
          <w:b/>
        </w:rPr>
        <w:t>Tuomarikutsujen lähettäminen erikoisnäyttelyihin</w:t>
      </w:r>
    </w:p>
    <w:p w:rsidR="00472020" w:rsidRPr="00472020" w:rsidRDefault="00472020" w:rsidP="008266F7">
      <w:r w:rsidRPr="00472020">
        <w:t xml:space="preserve">Päätettiin </w:t>
      </w:r>
      <w:r w:rsidR="008266F7">
        <w:t xml:space="preserve">että yhdistyksen sihteeri hoitaa jatkossa tuomarikutsut </w:t>
      </w:r>
      <w:r>
        <w:t>erikoisnäyttelyihin.</w:t>
      </w:r>
    </w:p>
    <w:p w:rsidR="00103240" w:rsidRDefault="00103240" w:rsidP="00420154">
      <w:pPr>
        <w:pStyle w:val="Luettelokappale"/>
        <w:numPr>
          <w:ilvl w:val="1"/>
          <w:numId w:val="22"/>
        </w:numPr>
        <w:rPr>
          <w:b/>
        </w:rPr>
      </w:pPr>
      <w:r>
        <w:rPr>
          <w:b/>
        </w:rPr>
        <w:t>Keväterikoisnäyttely 2016 tilanne</w:t>
      </w:r>
    </w:p>
    <w:p w:rsidR="00B36CF9" w:rsidRDefault="00B36CF9" w:rsidP="008266F7">
      <w:r w:rsidRPr="00FC262A">
        <w:t>Koiria</w:t>
      </w:r>
      <w:r w:rsidR="00AB155F">
        <w:t xml:space="preserve"> on ilmoitettu </w:t>
      </w:r>
      <w:r w:rsidRPr="00FC262A">
        <w:t xml:space="preserve">Kotkaan </w:t>
      </w:r>
      <w:r w:rsidR="00FC262A">
        <w:t xml:space="preserve">yhteensä </w:t>
      </w:r>
      <w:r w:rsidR="00FC262A" w:rsidRPr="00FC262A">
        <w:t>19</w:t>
      </w:r>
      <w:r w:rsidR="00FC262A">
        <w:t>7</w:t>
      </w:r>
      <w:r w:rsidR="00FC262A" w:rsidRPr="00FC262A">
        <w:t xml:space="preserve"> koiraa. </w:t>
      </w:r>
      <w:proofErr w:type="spellStart"/>
      <w:r w:rsidRPr="00FC262A">
        <w:t>Sylgrenille</w:t>
      </w:r>
      <w:proofErr w:type="spellEnd"/>
      <w:r w:rsidRPr="00FC262A">
        <w:t xml:space="preserve"> 21</w:t>
      </w:r>
      <w:r w:rsidR="00FC262A" w:rsidRPr="00FC262A">
        <w:t xml:space="preserve"> (</w:t>
      </w:r>
      <w:proofErr w:type="spellStart"/>
      <w:r w:rsidR="00FC262A" w:rsidRPr="00FC262A">
        <w:t>lpk</w:t>
      </w:r>
      <w:proofErr w:type="spellEnd"/>
      <w:r w:rsidR="00FC262A" w:rsidRPr="00FC262A">
        <w:t>)</w:t>
      </w:r>
      <w:r w:rsidRPr="00FC262A">
        <w:t xml:space="preserve"> ja Nummijärvelle </w:t>
      </w:r>
      <w:r w:rsidR="00FC262A" w:rsidRPr="00FC262A">
        <w:t>44 (</w:t>
      </w:r>
      <w:proofErr w:type="spellStart"/>
      <w:r w:rsidR="00FC262A" w:rsidRPr="00FC262A">
        <w:t>lpk</w:t>
      </w:r>
      <w:proofErr w:type="spellEnd"/>
      <w:r w:rsidR="00FC262A" w:rsidRPr="00FC262A">
        <w:t>). Keskusteltiin ja päätettiin</w:t>
      </w:r>
      <w:r w:rsidR="00243C14">
        <w:t>, että</w:t>
      </w:r>
      <w:r w:rsidR="00FC262A" w:rsidRPr="00FC262A">
        <w:t xml:space="preserve"> lapinporokoirien </w:t>
      </w:r>
      <w:r w:rsidR="00FC262A">
        <w:t>osalta kysy</w:t>
      </w:r>
      <w:r w:rsidR="00243C14">
        <w:t>tä</w:t>
      </w:r>
      <w:r w:rsidR="00FC262A">
        <w:t>ä</w:t>
      </w:r>
      <w:r w:rsidR="00243C14">
        <w:t>n</w:t>
      </w:r>
      <w:r w:rsidR="00FC262A">
        <w:t xml:space="preserve"> Nummijärveltä</w:t>
      </w:r>
      <w:r w:rsidR="006E6B4C">
        <w:t>,</w:t>
      </w:r>
      <w:r w:rsidR="00243C14">
        <w:t xml:space="preserve"> onko hän halukas tulemaan tuomariksi </w:t>
      </w:r>
      <w:r w:rsidR="000A0B84">
        <w:t xml:space="preserve">tuolla koiramäärällä </w:t>
      </w:r>
      <w:r w:rsidR="00FC262A">
        <w:t>vai siirretäänkö hänen k</w:t>
      </w:r>
      <w:r w:rsidR="00AB155F">
        <w:t xml:space="preserve">oirat </w:t>
      </w:r>
      <w:proofErr w:type="spellStart"/>
      <w:r w:rsidR="00AB155F">
        <w:t>Sylgrenille</w:t>
      </w:r>
      <w:proofErr w:type="spellEnd"/>
      <w:r w:rsidR="00AB155F">
        <w:t xml:space="preserve">. Marjo Berg </w:t>
      </w:r>
      <w:r w:rsidR="00FC262A">
        <w:t xml:space="preserve">kysyy Esko Nummijärveltä tämän. </w:t>
      </w:r>
    </w:p>
    <w:p w:rsidR="000A3DC3" w:rsidRDefault="000A3DC3" w:rsidP="00B36CF9">
      <w:pPr>
        <w:pStyle w:val="Luettelokappale"/>
        <w:ind w:left="1137"/>
      </w:pPr>
    </w:p>
    <w:p w:rsidR="00B47084" w:rsidRDefault="00B47084" w:rsidP="00B36CF9">
      <w:pPr>
        <w:pStyle w:val="Luettelokappale"/>
        <w:ind w:left="1137"/>
      </w:pPr>
    </w:p>
    <w:p w:rsidR="00B47084" w:rsidRPr="00FC262A" w:rsidRDefault="00B47084" w:rsidP="00B36CF9">
      <w:pPr>
        <w:pStyle w:val="Luettelokappale"/>
        <w:ind w:left="1137"/>
      </w:pPr>
    </w:p>
    <w:p w:rsidR="000A3DC3" w:rsidRPr="000A0B84" w:rsidRDefault="00420154" w:rsidP="000A0B84">
      <w:pPr>
        <w:pStyle w:val="Luettelokappale"/>
        <w:numPr>
          <w:ilvl w:val="0"/>
          <w:numId w:val="22"/>
        </w:numPr>
        <w:rPr>
          <w:b/>
        </w:rPr>
      </w:pPr>
      <w:r>
        <w:rPr>
          <w:b/>
        </w:rPr>
        <w:lastRenderedPageBreak/>
        <w:t>Jalostustoimikunnan asiat</w:t>
      </w:r>
    </w:p>
    <w:p w:rsidR="00420154" w:rsidRDefault="00420154" w:rsidP="00420154">
      <w:pPr>
        <w:pStyle w:val="Luettelokappale"/>
        <w:numPr>
          <w:ilvl w:val="1"/>
          <w:numId w:val="22"/>
        </w:numPr>
        <w:rPr>
          <w:b/>
        </w:rPr>
      </w:pPr>
      <w:r w:rsidRPr="00420154">
        <w:rPr>
          <w:b/>
        </w:rPr>
        <w:t>Ruumiinavaus käytäntö</w:t>
      </w:r>
    </w:p>
    <w:p w:rsidR="00931D45" w:rsidRDefault="00931D45" w:rsidP="000A0B84">
      <w:r>
        <w:t xml:space="preserve">Jalostustoimikunta </w:t>
      </w:r>
      <w:r w:rsidRPr="006C6448">
        <w:t xml:space="preserve">ehdottaa hallitukselle seuraavaa käytäntöä Lappalaiskoirat ry:n korvaamille ruumiinavauksille: </w:t>
      </w:r>
      <w:r>
        <w:t xml:space="preserve">Korvataan 0 - 7-vuotiaiden ruumiinavaukset epäselvissä kuolemantapauksissa. Tapaturmaisesti kuolleiden sekä todennäköisesti myrkytykseen kuolleiden ruumiinavauksia ei korvata. Korvausanomus tulee tehdä 2 viikon sisällä kuolemasta. Korvaus maksetaan </w:t>
      </w:r>
      <w:r w:rsidRPr="006C6448">
        <w:t>jälkikäteen laskukopiota</w:t>
      </w:r>
      <w:r>
        <w:t xml:space="preserve"> sekä ruumiinavausraporttia vastaan. Korvaus koskee pelkkää ruumiinavausta (ei matkoja tai lähetyskuluja). </w:t>
      </w:r>
    </w:p>
    <w:p w:rsidR="00931D45" w:rsidRDefault="00931D45" w:rsidP="000A0B84">
      <w:r>
        <w:t xml:space="preserve">Hallitus </w:t>
      </w:r>
      <w:r w:rsidR="00B21D61">
        <w:t>päätti</w:t>
      </w:r>
      <w:r w:rsidR="000A0B84">
        <w:t>,</w:t>
      </w:r>
      <w:r w:rsidR="00B21D61">
        <w:t xml:space="preserve"> että</w:t>
      </w:r>
      <w:r w:rsidR="00B21D61" w:rsidRPr="00B21D61">
        <w:t xml:space="preserve"> </w:t>
      </w:r>
      <w:r w:rsidR="00B21D61">
        <w:t>korvataan 6kk-7-vuotiaiden ruumiinavaukset epäselvissä kuolemantapauksissa.</w:t>
      </w:r>
      <w:r w:rsidR="00B21D61" w:rsidRPr="00B21D61">
        <w:t xml:space="preserve"> </w:t>
      </w:r>
      <w:r w:rsidR="00B21D61">
        <w:t>Tapaturmaisesti kuolleiden sekä todennäköisesti myrkytykseen kuolleiden ruumiinavauksia ei korvata. S</w:t>
      </w:r>
      <w:r w:rsidR="000A0B84">
        <w:t xml:space="preserve">itä nuoremmissa ja vanhemmissa tapauksissa </w:t>
      </w:r>
      <w:r w:rsidR="00B21D61">
        <w:t>korvausanomus tulee tehdä jalostustoimikunnalle e</w:t>
      </w:r>
      <w:r w:rsidR="000A0B84">
        <w:t xml:space="preserve">tukäteen ja </w:t>
      </w:r>
      <w:r w:rsidR="00B21D61">
        <w:t>jalostustoimikuntien</w:t>
      </w:r>
      <w:r w:rsidR="006E6B4C">
        <w:t xml:space="preserve"> puheenjohtajien päätöksellä </w:t>
      </w:r>
      <w:r w:rsidR="00B21D61">
        <w:t>voidaan saada lupa ruumiinavauksen korvaamiseen.</w:t>
      </w:r>
    </w:p>
    <w:p w:rsidR="00931D45" w:rsidRDefault="00B21D61" w:rsidP="00326A3A">
      <w:pPr>
        <w:ind w:left="0" w:firstLine="567"/>
      </w:pPr>
      <w:r>
        <w:t>Hallituksen päätö</w:t>
      </w:r>
      <w:r w:rsidR="000A0B84">
        <w:t xml:space="preserve">kselle on jalostustoimikuntien </w:t>
      </w:r>
      <w:r>
        <w:t>puheenjohtajien hyväksyntä.</w:t>
      </w:r>
    </w:p>
    <w:p w:rsidR="00326A3A" w:rsidRPr="00326A3A" w:rsidRDefault="00326A3A" w:rsidP="00326A3A">
      <w:pPr>
        <w:ind w:left="0" w:firstLine="567"/>
      </w:pPr>
    </w:p>
    <w:p w:rsidR="00946A67" w:rsidRDefault="00420154" w:rsidP="003B2022">
      <w:pPr>
        <w:pStyle w:val="Luettelokappale"/>
        <w:numPr>
          <w:ilvl w:val="1"/>
          <w:numId w:val="22"/>
        </w:numPr>
        <w:rPr>
          <w:b/>
        </w:rPr>
      </w:pPr>
      <w:r>
        <w:rPr>
          <w:b/>
        </w:rPr>
        <w:t>Uudet jalostustarkastustuomarit ja tuomareiden pätevöiminen</w:t>
      </w:r>
    </w:p>
    <w:p w:rsidR="003C2C39" w:rsidRDefault="00130C7F" w:rsidP="00316429">
      <w:r>
        <w:t>Jalostustoimikunta</w:t>
      </w:r>
      <w:r w:rsidR="003C2C39">
        <w:t xml:space="preserve"> ehdottaa </w:t>
      </w:r>
      <w:r>
        <w:t>hallitukselle uusia henkilöitä koulutettavaksi</w:t>
      </w:r>
      <w:r w:rsidR="003C2C39" w:rsidRPr="006C6448">
        <w:t xml:space="preserve"> ulkomuodon jalostusta</w:t>
      </w:r>
      <w:r>
        <w:t>rkastajiksi.</w:t>
      </w:r>
      <w:bookmarkStart w:id="0" w:name="_GoBack"/>
      <w:bookmarkEnd w:id="0"/>
      <w:r w:rsidR="003C2C39" w:rsidRPr="006C6448">
        <w:t xml:space="preserve"> </w:t>
      </w:r>
    </w:p>
    <w:p w:rsidR="003C2C39" w:rsidRPr="00316429" w:rsidRDefault="003C2C39" w:rsidP="003C2C39">
      <w:pPr>
        <w:rPr>
          <w:u w:val="single"/>
        </w:rPr>
      </w:pPr>
      <w:r w:rsidRPr="00316429">
        <w:rPr>
          <w:u w:val="single"/>
        </w:rPr>
        <w:t>Jalostustarkastajan kriteerit</w:t>
      </w:r>
    </w:p>
    <w:p w:rsidR="003C2C39" w:rsidRDefault="003C2C39" w:rsidP="003C2C39">
      <w:r>
        <w:t>Pyritään valitsemaan pidemmän kokemukse</w:t>
      </w:r>
      <w:r w:rsidR="000A0B84">
        <w:t xml:space="preserve">n ja hyvän koirasilmän omaavia </w:t>
      </w:r>
      <w:r w:rsidR="002D7640">
        <w:t>lappalaiskoirakasvatta</w:t>
      </w:r>
      <w:r>
        <w:t>jia.</w:t>
      </w:r>
    </w:p>
    <w:p w:rsidR="003C2C39" w:rsidRPr="00316429" w:rsidRDefault="00316429" w:rsidP="003C2C39">
      <w:pPr>
        <w:rPr>
          <w:u w:val="single"/>
        </w:rPr>
      </w:pPr>
      <w:r w:rsidRPr="00316429">
        <w:rPr>
          <w:u w:val="single"/>
        </w:rPr>
        <w:t>J</w:t>
      </w:r>
      <w:r w:rsidR="003C2C39" w:rsidRPr="00316429">
        <w:rPr>
          <w:u w:val="single"/>
        </w:rPr>
        <w:t>alostustarkastajan pätevöityminen ja pätevyyden ylläpitäminen</w:t>
      </w:r>
    </w:p>
    <w:p w:rsidR="003C2C39" w:rsidRDefault="003C2C39" w:rsidP="00316429">
      <w:r w:rsidRPr="006C6448">
        <w:t>Ulkomuototuomarin antama perehdytys, 50</w:t>
      </w:r>
      <w:r>
        <w:t xml:space="preserve"> jalostustarkastusta + näyttökoe. Tarkastukset tulee tehdä vähintään kahden eri tuomarin kanssa. Oikeudet voidaan poistaa, jos jalostustarkastaja ei ole aktiivinen tai ei osoita tarvittavia taitoja.</w:t>
      </w:r>
    </w:p>
    <w:p w:rsidR="003C2C39" w:rsidRDefault="00316429" w:rsidP="003C2C39">
      <w:r>
        <w:t xml:space="preserve">Hallitus ehdottaa Jalostustoimikunnalle, että </w:t>
      </w:r>
      <w:r w:rsidR="003C2C39">
        <w:t>se laatii ilm</w:t>
      </w:r>
      <w:r>
        <w:t xml:space="preserve">oituksen lehteen sekä kotisivuille </w:t>
      </w:r>
      <w:r w:rsidR="003C2C39">
        <w:t>jossa haetaan jalostustarkast</w:t>
      </w:r>
      <w:r>
        <w:t xml:space="preserve">ajan tehtävästä kiinnostuneita </w:t>
      </w:r>
      <w:r w:rsidR="003C2C39">
        <w:t>pidemmän kokemuksen ja hyvän koirasilmän omaavia lappalaiskoiraharrastajia</w:t>
      </w:r>
      <w:r w:rsidR="00AF0286">
        <w:t xml:space="preserve">, joilla on </w:t>
      </w:r>
      <w:r>
        <w:t>koirankasvatuskokemusta.</w:t>
      </w:r>
    </w:p>
    <w:p w:rsidR="00AF0286" w:rsidRDefault="00316429" w:rsidP="00316429">
      <w:r>
        <w:t>Hallitus puolsi Jalostustoimikunnan</w:t>
      </w:r>
      <w:r w:rsidR="003C2C39">
        <w:t xml:space="preserve"> ehdott</w:t>
      </w:r>
      <w:r>
        <w:t xml:space="preserve">amia </w:t>
      </w:r>
      <w:r w:rsidR="003C2C39">
        <w:t xml:space="preserve">henkilöitä mutta </w:t>
      </w:r>
      <w:r w:rsidR="00AF0286">
        <w:t>ehdottaa ett</w:t>
      </w:r>
      <w:r w:rsidR="003C2C39">
        <w:t xml:space="preserve">ä </w:t>
      </w:r>
      <w:r>
        <w:t>ao. henkilöitä pyydetään jättämään hakemus jalostustarkastajan toimeen (</w:t>
      </w:r>
      <w:r w:rsidR="00AF0286">
        <w:t xml:space="preserve">hakemus </w:t>
      </w:r>
      <w:r>
        <w:t>+ koira</w:t>
      </w:r>
      <w:r w:rsidR="00AF0286">
        <w:t xml:space="preserve"> cv). Jalostustoimikunnan jäsenyys ei automaattisesti tarkoita oikeutta toimia jalostustarkastajana mutta he voivat hakea tehtävään.</w:t>
      </w:r>
    </w:p>
    <w:p w:rsidR="00AF0286" w:rsidRDefault="00AF0286" w:rsidP="005410B0">
      <w:r>
        <w:t>Hallituksen mielestä pere</w:t>
      </w:r>
      <w:r w:rsidR="00316429">
        <w:t xml:space="preserve">hdytys jalostustarkastus määrä </w:t>
      </w:r>
      <w:r>
        <w:t xml:space="preserve">on </w:t>
      </w:r>
      <w:r w:rsidR="00316429">
        <w:t>suuri,</w:t>
      </w:r>
      <w:r w:rsidR="0069489D">
        <w:t xml:space="preserve"> mikäli tarkoi</w:t>
      </w:r>
      <w:r w:rsidR="00316429">
        <w:t>tetaan virallisia jalostustark</w:t>
      </w:r>
      <w:r w:rsidR="0069489D">
        <w:t xml:space="preserve">astuksia vai onko tarkoitus järjestää </w:t>
      </w:r>
      <w:r w:rsidR="00316429">
        <w:t>koulutuksia,</w:t>
      </w:r>
      <w:r w:rsidR="0069489D">
        <w:t xml:space="preserve"> jotta tarvittava harjoitusmäärä saadaan kasaan. Lisäksi </w:t>
      </w:r>
      <w:r w:rsidR="00316429">
        <w:t xml:space="preserve">onko tarpeellista mainita </w:t>
      </w:r>
      <w:r>
        <w:t xml:space="preserve">oikeuksien poistamisesta. Pyydetään </w:t>
      </w:r>
      <w:r w:rsidR="00316429">
        <w:t xml:space="preserve">Jalostustoimikunnalta tarkempi </w:t>
      </w:r>
      <w:r>
        <w:t xml:space="preserve">selvitys </w:t>
      </w:r>
      <w:r w:rsidR="00316429">
        <w:t xml:space="preserve">jalostustarkastajien </w:t>
      </w:r>
      <w:r w:rsidR="0069489D">
        <w:t>perehdytys ja pätevöimisohjeista.</w:t>
      </w:r>
      <w:r>
        <w:t xml:space="preserve">  </w:t>
      </w:r>
    </w:p>
    <w:p w:rsidR="00B47084" w:rsidRPr="005410B0" w:rsidRDefault="00B47084" w:rsidP="005410B0"/>
    <w:p w:rsidR="00072B2F" w:rsidRDefault="00072B2F" w:rsidP="003B2022">
      <w:pPr>
        <w:pStyle w:val="Luettelokappale"/>
        <w:numPr>
          <w:ilvl w:val="1"/>
          <w:numId w:val="22"/>
        </w:numPr>
        <w:rPr>
          <w:b/>
        </w:rPr>
      </w:pPr>
      <w:r>
        <w:rPr>
          <w:b/>
        </w:rPr>
        <w:t>Jalostustoimikunnan kokoonpano</w:t>
      </w:r>
    </w:p>
    <w:p w:rsidR="006F5BB2" w:rsidRPr="00DE0671" w:rsidRDefault="008C0D0C" w:rsidP="00DD0A98">
      <w:r w:rsidRPr="00DE0671">
        <w:t xml:space="preserve">Keskusteltiin jalostustoimikunnan esityksestä suomenlapinkoirien jalostustoimikunnan </w:t>
      </w:r>
      <w:r w:rsidR="00DD0A98">
        <w:t>koko</w:t>
      </w:r>
      <w:r w:rsidRPr="00DE0671">
        <w:t xml:space="preserve">onpanosta. </w:t>
      </w:r>
    </w:p>
    <w:p w:rsidR="009C1719" w:rsidRPr="00DE0671" w:rsidRDefault="00DD0A98" w:rsidP="00DD0A98">
      <w:r>
        <w:t xml:space="preserve">Hallitus päätti yksimielisellä </w:t>
      </w:r>
      <w:r w:rsidRPr="00DE0671">
        <w:t>päätöksellä,</w:t>
      </w:r>
      <w:r w:rsidR="00410881" w:rsidRPr="00DE0671">
        <w:t xml:space="preserve"> että ei näe riittäviä perusteita </w:t>
      </w:r>
      <w:r w:rsidR="00C3283F">
        <w:t>suomenlapinkoirien jalostustoimikunnan muuttamiseksi.</w:t>
      </w:r>
      <w:r w:rsidR="00410881" w:rsidRPr="00DE0671">
        <w:t xml:space="preserve"> </w:t>
      </w:r>
    </w:p>
    <w:p w:rsidR="00410881" w:rsidRPr="00DE0671" w:rsidRDefault="00410881" w:rsidP="00DD0A98">
      <w:r w:rsidRPr="00DE0671">
        <w:lastRenderedPageBreak/>
        <w:t>Hallitus käsitteli jalostustoimikunnan ehdotuksia uusiksi suomenlapinkoirien jalostustoimikunnan jäseniksi. Jalostustoimiku</w:t>
      </w:r>
      <w:r w:rsidR="00DD0A98">
        <w:t>nta ehdottaa uusiksi jäseniksi Annikki Pentikäistä (jalostusneuvojaksi</w:t>
      </w:r>
      <w:r w:rsidRPr="00DE0671">
        <w:t xml:space="preserve">) sekä Riikka Koskelaa (kirjattavien asioiden hoitajaksi). </w:t>
      </w:r>
    </w:p>
    <w:p w:rsidR="00410881" w:rsidRDefault="00410881" w:rsidP="00DD0A98">
      <w:r w:rsidRPr="00DE0671">
        <w:t>Hallitus pää</w:t>
      </w:r>
      <w:r w:rsidR="00DD0A98">
        <w:t xml:space="preserve">tti yksimielisellä päätöksellä </w:t>
      </w:r>
      <w:r w:rsidRPr="00DE0671">
        <w:t>nimetä suomenlapinkoirien jalostustoimikuntaan</w:t>
      </w:r>
      <w:r w:rsidR="00DD0A98">
        <w:t xml:space="preserve"> </w:t>
      </w:r>
      <w:r w:rsidRPr="00DE0671">
        <w:t xml:space="preserve">Annikki </w:t>
      </w:r>
      <w:r w:rsidR="00DD0A98">
        <w:t xml:space="preserve">Pentikäisen </w:t>
      </w:r>
      <w:r w:rsidR="00F14C0A">
        <w:t xml:space="preserve">ja </w:t>
      </w:r>
      <w:r w:rsidRPr="00DE0671">
        <w:t>Riikka Koskelan</w:t>
      </w:r>
      <w:r w:rsidR="00F14C0A">
        <w:t xml:space="preserve"> (ilman äänioikeutta)</w:t>
      </w:r>
      <w:r w:rsidRPr="00DE0671">
        <w:t xml:space="preserve">. </w:t>
      </w:r>
    </w:p>
    <w:p w:rsidR="00B97B67" w:rsidRPr="00DE0671" w:rsidRDefault="00B97B67" w:rsidP="00DD0A98"/>
    <w:p w:rsidR="00072B2F" w:rsidRDefault="00072B2F" w:rsidP="003B2022">
      <w:pPr>
        <w:pStyle w:val="Luettelokappale"/>
        <w:numPr>
          <w:ilvl w:val="1"/>
          <w:numId w:val="22"/>
        </w:numPr>
        <w:rPr>
          <w:b/>
        </w:rPr>
      </w:pPr>
      <w:r>
        <w:rPr>
          <w:b/>
        </w:rPr>
        <w:t>Jalostustoimikunnan ja hallituksen välinen luottamus</w:t>
      </w:r>
    </w:p>
    <w:p w:rsidR="00410881" w:rsidRDefault="00DD0A98" w:rsidP="00DD0A98">
      <w:r>
        <w:t xml:space="preserve">Hallitus </w:t>
      </w:r>
      <w:r w:rsidR="00B021C5" w:rsidRPr="00B021C5">
        <w:t>luottaa 100 % valitsemaa</w:t>
      </w:r>
      <w:r>
        <w:t xml:space="preserve">nsa toimikuntaan ja muistuttaa </w:t>
      </w:r>
      <w:r w:rsidR="00B021C5" w:rsidRPr="00B021C5">
        <w:t>edelleen hallituksen jäseniä salassapitovelvollisuudest</w:t>
      </w:r>
      <w:r>
        <w:t xml:space="preserve">a käsiteltäviä asioita kohtaan </w:t>
      </w:r>
      <w:r w:rsidR="00B021C5" w:rsidRPr="00B021C5">
        <w:t xml:space="preserve">sekä </w:t>
      </w:r>
      <w:r>
        <w:t xml:space="preserve">kirjoitettuna ja </w:t>
      </w:r>
      <w:r w:rsidR="00B021C5" w:rsidRPr="00B021C5">
        <w:t>lausuttuna.</w:t>
      </w:r>
    </w:p>
    <w:p w:rsidR="00B97B67" w:rsidRDefault="00B97B67" w:rsidP="00DD0A98"/>
    <w:p w:rsidR="00050FB0" w:rsidRDefault="00050FB0" w:rsidP="00050FB0">
      <w:pPr>
        <w:pStyle w:val="Luettelokappale"/>
        <w:numPr>
          <w:ilvl w:val="1"/>
          <w:numId w:val="22"/>
        </w:numPr>
        <w:rPr>
          <w:b/>
        </w:rPr>
      </w:pPr>
      <w:proofErr w:type="spellStart"/>
      <w:r w:rsidRPr="00050FB0">
        <w:rPr>
          <w:b/>
        </w:rPr>
        <w:t>Gensol</w:t>
      </w:r>
      <w:proofErr w:type="spellEnd"/>
      <w:r w:rsidRPr="00050FB0">
        <w:rPr>
          <w:b/>
        </w:rPr>
        <w:t xml:space="preserve"> geenitestaus </w:t>
      </w:r>
    </w:p>
    <w:p w:rsidR="00050FB0" w:rsidRDefault="00DD0A98" w:rsidP="00DD0A98">
      <w:r>
        <w:t xml:space="preserve">Hallitus päätti </w:t>
      </w:r>
      <w:r w:rsidR="009B5E7D" w:rsidRPr="000E0A56">
        <w:t>hyväksyä</w:t>
      </w:r>
      <w:r>
        <w:t xml:space="preserve"> </w:t>
      </w:r>
      <w:proofErr w:type="spellStart"/>
      <w:r>
        <w:t>Gensol</w:t>
      </w:r>
      <w:proofErr w:type="spellEnd"/>
      <w:r>
        <w:t xml:space="preserve"> geenitestatut tulokset </w:t>
      </w:r>
      <w:r w:rsidR="009B5E7D" w:rsidRPr="000E0A56">
        <w:t>epävirallisena laitettavaksi yhdistyksen omaan tietokantaan. Sari Laiti</w:t>
      </w:r>
      <w:r>
        <w:t>nen ehdotti näiden geenitestien</w:t>
      </w:r>
      <w:r w:rsidR="009B5E7D" w:rsidRPr="000E0A56">
        <w:t xml:space="preserve"> näytteenottoja</w:t>
      </w:r>
      <w:r>
        <w:t xml:space="preserve"> </w:t>
      </w:r>
      <w:r w:rsidR="009B5E7D" w:rsidRPr="000E0A56">
        <w:t>erikoisnäyttelyiden yhteyteen virallis</w:t>
      </w:r>
      <w:r>
        <w:t>ella näytteenottajalla. Ehdotus</w:t>
      </w:r>
      <w:r w:rsidR="009B5E7D" w:rsidRPr="000E0A56">
        <w:t xml:space="preserve"> sai kannatusta.</w:t>
      </w:r>
    </w:p>
    <w:p w:rsidR="00326A3A" w:rsidRPr="000E0A56" w:rsidRDefault="00326A3A" w:rsidP="00DD0A98"/>
    <w:p w:rsidR="00072B2F" w:rsidRDefault="00DA51DE" w:rsidP="00072B2F">
      <w:pPr>
        <w:pStyle w:val="Luettelokappale"/>
        <w:numPr>
          <w:ilvl w:val="0"/>
          <w:numId w:val="22"/>
        </w:numPr>
        <w:rPr>
          <w:b/>
        </w:rPr>
      </w:pPr>
      <w:r>
        <w:rPr>
          <w:b/>
        </w:rPr>
        <w:t>Vuosikirja asiat</w:t>
      </w:r>
    </w:p>
    <w:p w:rsidR="004F0C59" w:rsidRDefault="002279CD" w:rsidP="00326A3A">
      <w:r w:rsidRPr="002279CD">
        <w:t>Janika Wiksten kertoi vuosikirjojen tilanteen. Häne</w:t>
      </w:r>
      <w:r w:rsidR="00326A3A">
        <w:t xml:space="preserve">llä on valmiiksi kirjoitettuna </w:t>
      </w:r>
      <w:r w:rsidRPr="002279CD">
        <w:t>2011 ja 2</w:t>
      </w:r>
      <w:r>
        <w:t>0</w:t>
      </w:r>
      <w:r w:rsidR="00326A3A">
        <w:t xml:space="preserve">12 </w:t>
      </w:r>
      <w:r w:rsidRPr="002279CD">
        <w:t>tiedot</w:t>
      </w:r>
      <w:r w:rsidR="00326A3A">
        <w:t xml:space="preserve"> word muodossa. 2013 ja 2014 </w:t>
      </w:r>
      <w:r w:rsidR="00B97B67">
        <w:t>aineisto on tällä hetkellä Sari Kokolla.</w:t>
      </w:r>
      <w:r w:rsidR="00326A3A">
        <w:t xml:space="preserve"> Vuoden 2015 aineisto on </w:t>
      </w:r>
      <w:r>
        <w:t>lähetetty Jaana Keinäselle. Eli tällä hetkellä on kirjoittamatta 2013,2014 ja 2015.</w:t>
      </w:r>
    </w:p>
    <w:p w:rsidR="002279CD" w:rsidRDefault="00326A3A" w:rsidP="00326A3A">
      <w:r>
        <w:t>Janika</w:t>
      </w:r>
      <w:r w:rsidR="002279CD">
        <w:t xml:space="preserve"> esitti hallitu</w:t>
      </w:r>
      <w:r>
        <w:t>kselle kysymyksen, julkaistaanko vuosikirjoissa</w:t>
      </w:r>
      <w:r w:rsidR="002279CD">
        <w:t xml:space="preserve"> koirien omistajatietoja. Hallitus </w:t>
      </w:r>
      <w:r>
        <w:t xml:space="preserve">keskusteli </w:t>
      </w:r>
      <w:r w:rsidR="002279CD">
        <w:t>asiasta ja päätti</w:t>
      </w:r>
      <w:r>
        <w:t>,</w:t>
      </w:r>
      <w:r w:rsidR="002279CD">
        <w:t xml:space="preserve"> että koirien omistajatietoja </w:t>
      </w:r>
      <w:r w:rsidR="004C5421">
        <w:t>ei julkais</w:t>
      </w:r>
      <w:r>
        <w:t xml:space="preserve">ta vuosikirjoissa sama kysymys </w:t>
      </w:r>
      <w:r w:rsidR="004C5421">
        <w:t>koski</w:t>
      </w:r>
      <w:r>
        <w:t xml:space="preserve"> terveystietojen merkintöjä ja </w:t>
      </w:r>
      <w:r w:rsidR="004C5421">
        <w:t>tähän hallitus päätti myös</w:t>
      </w:r>
      <w:r>
        <w:t>, että</w:t>
      </w:r>
      <w:r w:rsidR="004C5421">
        <w:t xml:space="preserve"> niitä ei julkaista.</w:t>
      </w:r>
    </w:p>
    <w:p w:rsidR="00865E3E" w:rsidRDefault="00326A3A" w:rsidP="00326A3A">
      <w:r>
        <w:t>Keskusteltiin</w:t>
      </w:r>
      <w:r w:rsidR="00865E3E">
        <w:t xml:space="preserve"> vuosikirjojen kirjoittajien p</w:t>
      </w:r>
      <w:r>
        <w:t>alkkioista. On käynyt ilmi, ettei</w:t>
      </w:r>
      <w:r w:rsidR="00865E3E">
        <w:t xml:space="preserve"> vanhojen vuosikirjojen kir</w:t>
      </w:r>
      <w:r>
        <w:t xml:space="preserve">joittajille ole </w:t>
      </w:r>
      <w:r w:rsidR="00865E3E">
        <w:t>maksettu korvausta tehdystä työtä.  Hallitus päätti</w:t>
      </w:r>
      <w:r>
        <w:t>, että</w:t>
      </w:r>
      <w:r w:rsidR="00865E3E">
        <w:t xml:space="preserve"> selvitetä</w:t>
      </w:r>
      <w:r>
        <w:t>än tekijöiden nimet ja maksetaan heille</w:t>
      </w:r>
      <w:r w:rsidR="00865E3E">
        <w:t xml:space="preserve"> kohtuullinen korvaus jo </w:t>
      </w:r>
      <w:r>
        <w:t>tehdystä työstä</w:t>
      </w:r>
      <w:r w:rsidR="00865E3E">
        <w:t xml:space="preserve">. Päätettiin käsitellä tämä kohta loppuun </w:t>
      </w:r>
      <w:proofErr w:type="spellStart"/>
      <w:r w:rsidR="00865E3E">
        <w:t>Puskiksessa</w:t>
      </w:r>
      <w:proofErr w:type="spellEnd"/>
      <w:r w:rsidR="00865E3E">
        <w:t>.</w:t>
      </w:r>
    </w:p>
    <w:p w:rsidR="00EF4F04" w:rsidRDefault="00326A3A" w:rsidP="005410B0">
      <w:r>
        <w:t>2011 ja 2012 valmiiksi kirjoitetut tiedot voidaan kopioida word dokumenteista ohjelmaan, päätettiin, että yksi vuosikirjan kirjoittamiseen lupautuneista henkilöistä keskittyy kopioimiseen</w:t>
      </w:r>
      <w:r w:rsidR="00865E3E">
        <w:t xml:space="preserve">. </w:t>
      </w:r>
      <w:r>
        <w:t xml:space="preserve">Janika valitsee henkilön joka alkaa hoitaa kopioimista. Hallitus päätti, että kopioinnista maksetaan </w:t>
      </w:r>
      <w:r w:rsidR="00865E3E">
        <w:t xml:space="preserve">palkkioksi </w:t>
      </w:r>
      <w:r w:rsidR="00DA6119">
        <w:t>0,05 euroa / arvostelulomake.</w:t>
      </w:r>
    </w:p>
    <w:p w:rsidR="00EF4F04" w:rsidRPr="002279CD" w:rsidRDefault="00EF4F04" w:rsidP="00326A3A"/>
    <w:p w:rsidR="00DA1DF6" w:rsidRPr="00326A3A" w:rsidRDefault="001E0E2A" w:rsidP="00326A3A">
      <w:pPr>
        <w:pStyle w:val="Luettelokappale"/>
        <w:numPr>
          <w:ilvl w:val="0"/>
          <w:numId w:val="22"/>
        </w:numPr>
        <w:rPr>
          <w:b/>
        </w:rPr>
      </w:pPr>
      <w:r>
        <w:rPr>
          <w:b/>
        </w:rPr>
        <w:t>Myyntitoimikunnan asiat</w:t>
      </w:r>
    </w:p>
    <w:p w:rsidR="001E0E2A" w:rsidRDefault="001E0E2A" w:rsidP="001E0E2A">
      <w:pPr>
        <w:pStyle w:val="Luettelokappale"/>
        <w:numPr>
          <w:ilvl w:val="1"/>
          <w:numId w:val="22"/>
        </w:numPr>
        <w:rPr>
          <w:b/>
        </w:rPr>
      </w:pPr>
      <w:r w:rsidRPr="001E0E2A">
        <w:rPr>
          <w:b/>
        </w:rPr>
        <w:t>Myyntitoimikuntaan hallituksen edustaja</w:t>
      </w:r>
    </w:p>
    <w:p w:rsidR="00DA1DF6" w:rsidRDefault="00326A3A" w:rsidP="00326A3A">
      <w:r w:rsidRPr="00DA1DF6">
        <w:t>Myyntitoimikunta esittää</w:t>
      </w:r>
      <w:r w:rsidR="00DA1DF6" w:rsidRPr="00DA1DF6">
        <w:t xml:space="preserve"> hallitukselle</w:t>
      </w:r>
      <w:r>
        <w:t>,</w:t>
      </w:r>
      <w:r w:rsidR="00DA1DF6" w:rsidRPr="00DA1DF6">
        <w:t xml:space="preserve"> että </w:t>
      </w:r>
      <w:r w:rsidRPr="00DA1DF6">
        <w:t>hallitus nimeää</w:t>
      </w:r>
      <w:r w:rsidR="00DA1DF6" w:rsidRPr="00DA1DF6">
        <w:t xml:space="preserve"> hallituksen edustajan Myyntitoimikuntaan. Hallitus </w:t>
      </w:r>
      <w:r w:rsidRPr="00DA1DF6">
        <w:t>päätti nimetä</w:t>
      </w:r>
      <w:r w:rsidR="00DA1DF6" w:rsidRPr="00DA1DF6">
        <w:t xml:space="preserve"> Tiina </w:t>
      </w:r>
      <w:proofErr w:type="spellStart"/>
      <w:r w:rsidR="00DA1DF6" w:rsidRPr="00DA1DF6">
        <w:t>Morrin</w:t>
      </w:r>
      <w:proofErr w:type="spellEnd"/>
      <w:r w:rsidR="00DA1DF6" w:rsidRPr="00DA1DF6">
        <w:t xml:space="preserve"> Myyntitoimikuntaan.</w:t>
      </w:r>
    </w:p>
    <w:p w:rsidR="00EF4F04" w:rsidRPr="00DA1DF6" w:rsidRDefault="00EF4F04" w:rsidP="00326A3A"/>
    <w:p w:rsidR="001E0E2A" w:rsidRDefault="001E0E2A" w:rsidP="001E0E2A">
      <w:pPr>
        <w:pStyle w:val="Luettelokappale"/>
        <w:numPr>
          <w:ilvl w:val="1"/>
          <w:numId w:val="22"/>
        </w:numPr>
        <w:rPr>
          <w:b/>
        </w:rPr>
      </w:pPr>
      <w:r w:rsidRPr="001E0E2A">
        <w:rPr>
          <w:b/>
        </w:rPr>
        <w:t>Myyntitoimikunta esittää hankittavaksi laskukoneen jossa on kaksinkertainen tulostusnauha, kuitti asiakkaalle ja kass</w:t>
      </w:r>
      <w:r>
        <w:rPr>
          <w:b/>
        </w:rPr>
        <w:t xml:space="preserve">atosite. </w:t>
      </w:r>
    </w:p>
    <w:p w:rsidR="00DA1DF6" w:rsidRDefault="00326A3A" w:rsidP="00326A3A">
      <w:r>
        <w:t>Hallitus päätti</w:t>
      </w:r>
      <w:r w:rsidR="00DA1DF6" w:rsidRPr="00DA1DF6">
        <w:t xml:space="preserve"> siirtää </w:t>
      </w:r>
      <w:r w:rsidRPr="00DA1DF6">
        <w:t>asian päätettäväksi</w:t>
      </w:r>
      <w:r w:rsidR="00DA1DF6" w:rsidRPr="00DA1DF6">
        <w:t xml:space="preserve"> Puskikseen</w:t>
      </w:r>
    </w:p>
    <w:p w:rsidR="00EF4F04" w:rsidRPr="00DA1DF6" w:rsidRDefault="00EF4F04" w:rsidP="00326A3A"/>
    <w:p w:rsidR="001E0E2A" w:rsidRDefault="001E0E2A" w:rsidP="001E0E2A">
      <w:pPr>
        <w:pStyle w:val="Luettelokappale"/>
        <w:numPr>
          <w:ilvl w:val="0"/>
          <w:numId w:val="22"/>
        </w:numPr>
        <w:rPr>
          <w:b/>
        </w:rPr>
      </w:pPr>
      <w:r w:rsidRPr="001E0E2A">
        <w:rPr>
          <w:b/>
        </w:rPr>
        <w:lastRenderedPageBreak/>
        <w:t xml:space="preserve">Virallisten </w:t>
      </w:r>
      <w:proofErr w:type="spellStart"/>
      <w:r w:rsidRPr="001E0E2A">
        <w:rPr>
          <w:b/>
        </w:rPr>
        <w:t>toko</w:t>
      </w:r>
      <w:proofErr w:type="spellEnd"/>
      <w:r w:rsidRPr="001E0E2A">
        <w:rPr>
          <w:b/>
        </w:rPr>
        <w:t xml:space="preserve">-kokeiden anominen on </w:t>
      </w:r>
      <w:proofErr w:type="spellStart"/>
      <w:r w:rsidRPr="001E0E2A">
        <w:rPr>
          <w:b/>
        </w:rPr>
        <w:t>SPKL:n</w:t>
      </w:r>
      <w:proofErr w:type="spellEnd"/>
      <w:r w:rsidRPr="001E0E2A">
        <w:rPr>
          <w:b/>
        </w:rPr>
        <w:t xml:space="preserve"> Virkku.net ohjelman kautta 1.4.2016 alkaen. Käyttöoikeudet sihteerille ja </w:t>
      </w:r>
      <w:proofErr w:type="spellStart"/>
      <w:r w:rsidRPr="001E0E2A">
        <w:rPr>
          <w:b/>
        </w:rPr>
        <w:t>toko</w:t>
      </w:r>
      <w:proofErr w:type="spellEnd"/>
      <w:r w:rsidRPr="001E0E2A">
        <w:rPr>
          <w:b/>
        </w:rPr>
        <w:t>-vastaavalle.</w:t>
      </w:r>
    </w:p>
    <w:p w:rsidR="00DA1DF6" w:rsidRDefault="00544E3E" w:rsidP="00326A3A">
      <w:r w:rsidRPr="00544E3E">
        <w:t>Hallitus päätti</w:t>
      </w:r>
      <w:r w:rsidR="00326A3A">
        <w:t>,</w:t>
      </w:r>
      <w:r w:rsidRPr="00544E3E">
        <w:t xml:space="preserve"> että virallisten TOKO-kokeiden anomisen </w:t>
      </w:r>
      <w:r w:rsidR="00326A3A" w:rsidRPr="00544E3E">
        <w:t>käyttöoikeudet myönnetään</w:t>
      </w:r>
      <w:r w:rsidRPr="00544E3E">
        <w:t xml:space="preserve"> yhdistyksen sihteerille, PK vastaavalle ja TOKO vastaavalle</w:t>
      </w:r>
      <w:r w:rsidR="00326A3A">
        <w:t>. Sihteeri pitää kirjaa</w:t>
      </w:r>
      <w:r w:rsidR="001D7E00">
        <w:t xml:space="preserve"> </w:t>
      </w:r>
      <w:r w:rsidR="00326A3A">
        <w:t>kenellä käyttöoikeudet</w:t>
      </w:r>
      <w:r w:rsidR="001D7E00">
        <w:t xml:space="preserve"> on.</w:t>
      </w:r>
    </w:p>
    <w:p w:rsidR="00326A3A" w:rsidRPr="00544E3E" w:rsidRDefault="00326A3A" w:rsidP="00326A3A"/>
    <w:p w:rsidR="00072B2F" w:rsidRPr="00072B2F" w:rsidRDefault="00072B2F" w:rsidP="008D5F80">
      <w:pPr>
        <w:pStyle w:val="Luettelokappale"/>
        <w:numPr>
          <w:ilvl w:val="0"/>
          <w:numId w:val="22"/>
        </w:numPr>
        <w:jc w:val="left"/>
        <w:rPr>
          <w:b/>
        </w:rPr>
      </w:pPr>
      <w:r w:rsidRPr="00072B2F">
        <w:rPr>
          <w:b/>
        </w:rPr>
        <w:t xml:space="preserve">Saara </w:t>
      </w:r>
      <w:proofErr w:type="spellStart"/>
      <w:r w:rsidRPr="00072B2F">
        <w:rPr>
          <w:b/>
        </w:rPr>
        <w:t>Sampakosken</w:t>
      </w:r>
      <w:proofErr w:type="spellEnd"/>
      <w:r w:rsidRPr="00072B2F">
        <w:rPr>
          <w:b/>
        </w:rPr>
        <w:t xml:space="preserve"> esitys hallitukselle</w:t>
      </w:r>
    </w:p>
    <w:p w:rsidR="008D5F80" w:rsidRDefault="008D5F80" w:rsidP="00072B2F">
      <w:pPr>
        <w:ind w:left="927"/>
        <w:jc w:val="left"/>
        <w:rPr>
          <w:color w:val="333333"/>
          <w:shd w:val="clear" w:color="auto" w:fill="FFFFFF"/>
        </w:rPr>
      </w:pPr>
      <w:r w:rsidRPr="00072B2F">
        <w:rPr>
          <w:b/>
          <w:color w:val="333333"/>
          <w:shd w:val="clear" w:color="auto" w:fill="FFFFFF"/>
        </w:rPr>
        <w:t xml:space="preserve">Esitetään, että Lappalaiskoirat ry:n hallitus tekee esityksen Paimensukuisen Lapinkoiran Seuran hallitukselle, että </w:t>
      </w:r>
      <w:proofErr w:type="spellStart"/>
      <w:r w:rsidRPr="00072B2F">
        <w:rPr>
          <w:b/>
          <w:color w:val="333333"/>
          <w:shd w:val="clear" w:color="auto" w:fill="FFFFFF"/>
        </w:rPr>
        <w:t>PLS:n</w:t>
      </w:r>
      <w:proofErr w:type="spellEnd"/>
      <w:r w:rsidRPr="00072B2F">
        <w:rPr>
          <w:b/>
          <w:color w:val="333333"/>
          <w:shd w:val="clear" w:color="auto" w:fill="FFFFFF"/>
        </w:rPr>
        <w:t xml:space="preserve"> hallitus ryhtyy toimenpiteisiin poistaakseen säännöistään seuraavan kohdan, 4§</w:t>
      </w:r>
      <w:r w:rsidRPr="00072B2F">
        <w:rPr>
          <w:b/>
          <w:color w:val="333333"/>
        </w:rPr>
        <w:br/>
      </w:r>
      <w:r w:rsidRPr="00072B2F">
        <w:rPr>
          <w:color w:val="333333"/>
          <w:shd w:val="clear" w:color="auto" w:fill="FFFFFF"/>
        </w:rPr>
        <w:t>"Jäsen, joka käyttää paimensukuista lapinkoiraa siitokseen, sitoutuu astuttamaan suomenlapinkoirarekisterin sisällä paimensukuisen lapinkoiranarttunsa vain paimensukuisella lapinkoirauroksella tai antamaan paimensukuisen lapinkoirauroksensa astutukseen vain paimensukuiselle lapinkoiranartulle".</w:t>
      </w:r>
      <w:r w:rsidRPr="00072B2F">
        <w:rPr>
          <w:color w:val="333333"/>
        </w:rPr>
        <w:br/>
      </w:r>
      <w:r w:rsidRPr="00072B2F">
        <w:rPr>
          <w:b/>
          <w:color w:val="333333"/>
          <w:shd w:val="clear" w:color="auto" w:fill="FFFFFF"/>
        </w:rPr>
        <w:t>Kantaaottava perustelu;</w:t>
      </w:r>
      <w:r w:rsidRPr="00072B2F">
        <w:rPr>
          <w:color w:val="333333"/>
        </w:rPr>
        <w:br/>
      </w:r>
      <w:r w:rsidRPr="00072B2F">
        <w:rPr>
          <w:color w:val="333333"/>
          <w:shd w:val="clear" w:color="auto" w:fill="FFFFFF"/>
        </w:rPr>
        <w:t>Siitosaineksen vapauttaminen suomenlapinkoiran rekisterin sisällä. Siitokseen käytettyjen urosten määrä on rodussamme hälyttävän pieni ja mahdollisimman monen kotikoiran siitoskäyttö on rodun tulevaisuuden kannalta nyt ensiarvoisen tärkeää. Rodun jako kahteen osaan on saatava purettua, jotta kaikkia koiria voidaan käyttää jalostuksessa vapaasti keskenään, ilman että koirien omistajat tuntevat tekevänsä väärin tai vastoin rodun parasta.</w:t>
      </w:r>
    </w:p>
    <w:p w:rsidR="00A60E7E" w:rsidRDefault="00A60E7E" w:rsidP="00072B2F">
      <w:pPr>
        <w:ind w:left="927"/>
        <w:jc w:val="left"/>
        <w:rPr>
          <w:color w:val="333333"/>
          <w:shd w:val="clear" w:color="auto" w:fill="FFFFFF"/>
        </w:rPr>
      </w:pPr>
    </w:p>
    <w:p w:rsidR="007706DE" w:rsidRDefault="007706DE" w:rsidP="00072B2F">
      <w:pPr>
        <w:ind w:left="927"/>
        <w:jc w:val="left"/>
        <w:rPr>
          <w:color w:val="333333"/>
          <w:shd w:val="clear" w:color="auto" w:fill="FFFFFF"/>
        </w:rPr>
      </w:pPr>
      <w:r w:rsidRPr="007706DE">
        <w:rPr>
          <w:color w:val="333333"/>
          <w:shd w:val="clear" w:color="auto" w:fill="FFFFFF"/>
        </w:rPr>
        <w:t xml:space="preserve">Hallitus keskusteli Saara </w:t>
      </w:r>
      <w:proofErr w:type="spellStart"/>
      <w:r w:rsidRPr="007706DE">
        <w:rPr>
          <w:color w:val="333333"/>
          <w:shd w:val="clear" w:color="auto" w:fill="FFFFFF"/>
        </w:rPr>
        <w:t>Sampakosken</w:t>
      </w:r>
      <w:proofErr w:type="spellEnd"/>
      <w:r w:rsidRPr="007706DE">
        <w:rPr>
          <w:color w:val="333333"/>
          <w:shd w:val="clear" w:color="auto" w:fill="FFFFFF"/>
        </w:rPr>
        <w:t xml:space="preserve"> esityksestä</w:t>
      </w:r>
      <w:r>
        <w:rPr>
          <w:color w:val="333333"/>
          <w:shd w:val="clear" w:color="auto" w:fill="FFFFFF"/>
        </w:rPr>
        <w:t xml:space="preserve">. Hallitus päätti että </w:t>
      </w:r>
      <w:proofErr w:type="spellStart"/>
      <w:r w:rsidR="00490D79">
        <w:rPr>
          <w:color w:val="333333"/>
          <w:shd w:val="clear" w:color="auto" w:fill="FFFFFF"/>
        </w:rPr>
        <w:t>PLS:ää</w:t>
      </w:r>
      <w:proofErr w:type="spellEnd"/>
      <w:r w:rsidR="00490D79">
        <w:rPr>
          <w:color w:val="333333"/>
          <w:shd w:val="clear" w:color="auto" w:fill="FFFFFF"/>
        </w:rPr>
        <w:t xml:space="preserve"> ei </w:t>
      </w:r>
      <w:proofErr w:type="gramStart"/>
      <w:r w:rsidR="00490D79">
        <w:rPr>
          <w:color w:val="333333"/>
          <w:shd w:val="clear" w:color="auto" w:fill="FFFFFF"/>
        </w:rPr>
        <w:t>lähestytä   minkäänlaisella</w:t>
      </w:r>
      <w:proofErr w:type="gramEnd"/>
      <w:r w:rsidR="00490D79">
        <w:rPr>
          <w:color w:val="333333"/>
          <w:shd w:val="clear" w:color="auto" w:fill="FFFFFF"/>
        </w:rPr>
        <w:t xml:space="preserve"> kirjelmällä. Orastava yhteistyö on nyt jo olemassa ja pyritään edes </w:t>
      </w:r>
      <w:r w:rsidR="00326A3A">
        <w:rPr>
          <w:color w:val="333333"/>
          <w:shd w:val="clear" w:color="auto" w:fill="FFFFFF"/>
        </w:rPr>
        <w:t>auttamaan sitä jatkossakin.</w:t>
      </w:r>
    </w:p>
    <w:p w:rsidR="00A60E7E" w:rsidRDefault="00A60E7E" w:rsidP="00072B2F">
      <w:pPr>
        <w:ind w:left="927"/>
        <w:jc w:val="left"/>
        <w:rPr>
          <w:color w:val="333333"/>
          <w:shd w:val="clear" w:color="auto" w:fill="FFFFFF"/>
        </w:rPr>
      </w:pPr>
    </w:p>
    <w:p w:rsidR="00490D79" w:rsidRDefault="00490D79" w:rsidP="00072B2F">
      <w:pPr>
        <w:ind w:left="927"/>
        <w:jc w:val="left"/>
        <w:rPr>
          <w:color w:val="333333"/>
          <w:shd w:val="clear" w:color="auto" w:fill="FFFFFF"/>
        </w:rPr>
      </w:pPr>
      <w:r>
        <w:rPr>
          <w:color w:val="333333"/>
          <w:shd w:val="clear" w:color="auto" w:fill="FFFFFF"/>
        </w:rPr>
        <w:t xml:space="preserve">Saara </w:t>
      </w:r>
      <w:proofErr w:type="spellStart"/>
      <w:r>
        <w:rPr>
          <w:color w:val="333333"/>
          <w:shd w:val="clear" w:color="auto" w:fill="FFFFFF"/>
        </w:rPr>
        <w:t>Sampakoski</w:t>
      </w:r>
      <w:proofErr w:type="spellEnd"/>
      <w:r>
        <w:rPr>
          <w:color w:val="333333"/>
          <w:shd w:val="clear" w:color="auto" w:fill="FFFFFF"/>
        </w:rPr>
        <w:t xml:space="preserve"> jätti </w:t>
      </w:r>
      <w:r w:rsidR="00326A3A">
        <w:rPr>
          <w:color w:val="333333"/>
          <w:shd w:val="clear" w:color="auto" w:fill="FFFFFF"/>
        </w:rPr>
        <w:t>päätökseen eriävän mielipiteen:</w:t>
      </w:r>
    </w:p>
    <w:p w:rsidR="00326A3A" w:rsidRDefault="00326A3A" w:rsidP="00072B2F">
      <w:pPr>
        <w:ind w:left="927"/>
        <w:jc w:val="left"/>
      </w:pPr>
      <w:r>
        <w:t>”</w:t>
      </w:r>
      <w:r w:rsidRPr="00326A3A">
        <w:t>Suomenlapinkoiran rodun kannalta olisi ensiarvoisen tärkeää, että siitosmateriaali rodun sisällä olisi vapaasti käytettävissä ja ratkaisuvaihtoehtoja olisi ryhdytty pohtimaan (</w:t>
      </w:r>
      <w:proofErr w:type="spellStart"/>
      <w:r w:rsidRPr="00326A3A">
        <w:t>vrt</w:t>
      </w:r>
      <w:proofErr w:type="spellEnd"/>
      <w:r w:rsidRPr="00326A3A">
        <w:t xml:space="preserve"> </w:t>
      </w:r>
      <w:proofErr w:type="spellStart"/>
      <w:proofErr w:type="gramStart"/>
      <w:r w:rsidRPr="00326A3A">
        <w:t>PLS;n</w:t>
      </w:r>
      <w:proofErr w:type="spellEnd"/>
      <w:proofErr w:type="gramEnd"/>
      <w:r w:rsidRPr="00326A3A">
        <w:t xml:space="preserve"> säännöissä kohta 4. pykälä</w:t>
      </w:r>
      <w:r>
        <w:t>)”</w:t>
      </w:r>
    </w:p>
    <w:p w:rsidR="00EF4F04" w:rsidRPr="007706DE" w:rsidRDefault="00EF4F04" w:rsidP="00072B2F">
      <w:pPr>
        <w:ind w:left="927"/>
        <w:jc w:val="left"/>
      </w:pPr>
    </w:p>
    <w:p w:rsidR="007A5E0B" w:rsidRDefault="001B167D" w:rsidP="00FB1B6D">
      <w:pPr>
        <w:numPr>
          <w:ilvl w:val="0"/>
          <w:numId w:val="22"/>
        </w:numPr>
        <w:rPr>
          <w:b/>
        </w:rPr>
      </w:pPr>
      <w:r>
        <w:rPr>
          <w:b/>
        </w:rPr>
        <w:t xml:space="preserve"> </w:t>
      </w:r>
      <w:r w:rsidR="00DA1707">
        <w:rPr>
          <w:b/>
        </w:rPr>
        <w:t xml:space="preserve">  </w:t>
      </w:r>
      <w:r w:rsidR="007A5E0B">
        <w:rPr>
          <w:b/>
        </w:rPr>
        <w:t>Hallituksen keskustelupalstalla tehtyjen päätösten vahvistaminen</w:t>
      </w:r>
    </w:p>
    <w:p w:rsidR="00482F99" w:rsidRDefault="00482F99" w:rsidP="00482F99">
      <w:pPr>
        <w:pStyle w:val="Luettelokappale"/>
        <w:numPr>
          <w:ilvl w:val="1"/>
          <w:numId w:val="22"/>
        </w:numPr>
        <w:rPr>
          <w:b/>
        </w:rPr>
      </w:pPr>
      <w:r w:rsidRPr="00482F99">
        <w:rPr>
          <w:b/>
        </w:rPr>
        <w:t>Päätettiin ottaa vuoden 2017 näyttelypalvelut Showlinkille</w:t>
      </w:r>
    </w:p>
    <w:p w:rsidR="0022424F" w:rsidRDefault="0022424F" w:rsidP="0022424F">
      <w:pPr>
        <w:pStyle w:val="Luettelokappale"/>
        <w:ind w:left="1137"/>
      </w:pPr>
      <w:r w:rsidRPr="0022424F">
        <w:t xml:space="preserve">Sopimus </w:t>
      </w:r>
      <w:r w:rsidR="007A514E">
        <w:t>on kunnossa,</w:t>
      </w:r>
      <w:r w:rsidRPr="0022424F">
        <w:t xml:space="preserve"> On-li</w:t>
      </w:r>
      <w:r w:rsidR="00326A3A">
        <w:t xml:space="preserve">ne tallennus </w:t>
      </w:r>
      <w:r w:rsidR="007A514E">
        <w:t>laitteet saadaan lainaksi Showlinkiltä. Laitteiden tulee noutaa Showlinkin toimistolta Espoosta, Riikka Tuomisto lupasi noutaa laitteet. Kehälaatikot eivät kuulu sopimuksen piiriin, jatkossakin käytetään yhdistyksen</w:t>
      </w:r>
      <w:r>
        <w:t xml:space="preserve"> </w:t>
      </w:r>
      <w:r w:rsidR="007A514E">
        <w:t>omia kehälaatikoita</w:t>
      </w:r>
      <w:r>
        <w:t xml:space="preserve"> jotka ovat </w:t>
      </w:r>
      <w:r w:rsidR="007A514E">
        <w:t xml:space="preserve">tällä hetkellä </w:t>
      </w:r>
      <w:r>
        <w:t xml:space="preserve">Tiina </w:t>
      </w:r>
      <w:proofErr w:type="spellStart"/>
      <w:r w:rsidR="007A514E">
        <w:t>Morrilla</w:t>
      </w:r>
      <w:proofErr w:type="spellEnd"/>
      <w:r w:rsidR="007A514E">
        <w:t xml:space="preserve"> säilössä</w:t>
      </w:r>
      <w:r>
        <w:t>.</w:t>
      </w:r>
    </w:p>
    <w:p w:rsidR="00EF4F04" w:rsidRPr="0022424F" w:rsidRDefault="00EF4F04" w:rsidP="0022424F">
      <w:pPr>
        <w:pStyle w:val="Luettelokappale"/>
        <w:ind w:left="1137"/>
      </w:pPr>
    </w:p>
    <w:p w:rsidR="00482F99" w:rsidRDefault="00482F99" w:rsidP="00482F99">
      <w:pPr>
        <w:pStyle w:val="Luettelokappale"/>
        <w:numPr>
          <w:ilvl w:val="1"/>
          <w:numId w:val="22"/>
        </w:numPr>
        <w:rPr>
          <w:b/>
        </w:rPr>
      </w:pPr>
      <w:r w:rsidRPr="00482F99">
        <w:rPr>
          <w:b/>
        </w:rPr>
        <w:t>Päätettiin kilpailuttaa jalostuksen tavoiteohjelmien yhteenveto-osiot sekä lapinkoira-aapinen kääntäminen suomesta englanniksi. Selvitetään vielä Kennelliitosta</w:t>
      </w:r>
      <w:r>
        <w:rPr>
          <w:b/>
        </w:rPr>
        <w:t>,</w:t>
      </w:r>
      <w:r w:rsidRPr="00482F99">
        <w:rPr>
          <w:b/>
        </w:rPr>
        <w:t xml:space="preserve"> onko sitä kautta saatavana rahaa kustannuksiin.</w:t>
      </w:r>
    </w:p>
    <w:p w:rsidR="003A5A70" w:rsidRDefault="007A514E" w:rsidP="003A5A70">
      <w:pPr>
        <w:pStyle w:val="Luettelokappale"/>
        <w:ind w:left="1137"/>
      </w:pPr>
      <w:r>
        <w:t xml:space="preserve">Kennelliitolta on mahdollista saada avustusta, avustuksen suuruudesta ei ole tietoa. Mahdollisia käännösten tekijöitä on kartoitettu, Lapinkoira aapisen osalta on tarjolla useampia ehdokkaita mutta jalostuksen tavoiteohjelmien yhteenveto-osion kohdalla käännettävän tekstin sisältämä </w:t>
      </w:r>
      <w:r>
        <w:lastRenderedPageBreak/>
        <w:t>asiasisältö ja termistö on muodostunut ongelmaksi kääntäjille. Jatketaan käännöksen tekijän etsimistä.</w:t>
      </w:r>
      <w:r w:rsidR="00B37659">
        <w:t xml:space="preserve"> </w:t>
      </w:r>
    </w:p>
    <w:p w:rsidR="00EF4F04" w:rsidRPr="0034334F" w:rsidRDefault="00EF4F04" w:rsidP="003A5A70">
      <w:pPr>
        <w:pStyle w:val="Luettelokappale"/>
        <w:ind w:left="1137"/>
      </w:pPr>
    </w:p>
    <w:p w:rsidR="00482F99" w:rsidRDefault="00482F99" w:rsidP="00482F99">
      <w:pPr>
        <w:pStyle w:val="Luettelokappale"/>
        <w:numPr>
          <w:ilvl w:val="1"/>
          <w:numId w:val="22"/>
        </w:numPr>
        <w:rPr>
          <w:b/>
        </w:rPr>
      </w:pPr>
      <w:r>
        <w:rPr>
          <w:b/>
        </w:rPr>
        <w:t>Päätettiin</w:t>
      </w:r>
      <w:r w:rsidRPr="00482F99">
        <w:rPr>
          <w:b/>
        </w:rPr>
        <w:t>, että yhdistys hankkii jäsensihteerille tulostimen tehtävän hoitamista varten.</w:t>
      </w:r>
    </w:p>
    <w:p w:rsidR="00B37659" w:rsidRDefault="00B37659" w:rsidP="00B37659">
      <w:pPr>
        <w:pStyle w:val="Luettelokappale"/>
        <w:ind w:left="1137"/>
      </w:pPr>
      <w:r w:rsidRPr="00B37659">
        <w:t>Hallitus vahvistaa päätöksen.</w:t>
      </w:r>
    </w:p>
    <w:p w:rsidR="00EF4F04" w:rsidRPr="00B37659" w:rsidRDefault="00EF4F04" w:rsidP="00B37659">
      <w:pPr>
        <w:pStyle w:val="Luettelokappale"/>
        <w:ind w:left="1137"/>
      </w:pPr>
    </w:p>
    <w:p w:rsidR="00482F99" w:rsidRDefault="00482F99" w:rsidP="00482F99">
      <w:pPr>
        <w:pStyle w:val="Luettelokappale"/>
        <w:numPr>
          <w:ilvl w:val="1"/>
          <w:numId w:val="22"/>
        </w:numPr>
        <w:rPr>
          <w:b/>
        </w:rPr>
      </w:pPr>
      <w:r>
        <w:rPr>
          <w:b/>
        </w:rPr>
        <w:t>Päätettiin</w:t>
      </w:r>
      <w:r w:rsidRPr="00482F99">
        <w:rPr>
          <w:b/>
        </w:rPr>
        <w:t>, että rahastonhoitajalla on edelleen oikeudet puskikseen sekä puheoikeus hallituksen käsiteltävissä asioissa. Rahastonhoitajalla ei ole äänioikeutta hallituksessa</w:t>
      </w:r>
      <w:r>
        <w:rPr>
          <w:b/>
        </w:rPr>
        <w:t>.</w:t>
      </w:r>
    </w:p>
    <w:p w:rsidR="00B37659" w:rsidRDefault="00B37659" w:rsidP="00B37659">
      <w:pPr>
        <w:pStyle w:val="Luettelokappale"/>
        <w:ind w:left="1137"/>
      </w:pPr>
      <w:r w:rsidRPr="00B37659">
        <w:t>Hallitus vahvistaa päätöksen.</w:t>
      </w:r>
    </w:p>
    <w:p w:rsidR="00C44A24" w:rsidRDefault="00C44A24" w:rsidP="00B37659">
      <w:pPr>
        <w:pStyle w:val="Luettelokappale"/>
        <w:ind w:left="1137"/>
        <w:rPr>
          <w:b/>
        </w:rPr>
      </w:pPr>
    </w:p>
    <w:p w:rsidR="00482F99" w:rsidRDefault="00482F99" w:rsidP="00482F99">
      <w:pPr>
        <w:pStyle w:val="Luettelokappale"/>
        <w:numPr>
          <w:ilvl w:val="1"/>
          <w:numId w:val="22"/>
        </w:numPr>
        <w:rPr>
          <w:b/>
        </w:rPr>
      </w:pPr>
      <w:r w:rsidRPr="00482F99">
        <w:rPr>
          <w:b/>
        </w:rPr>
        <w:t>Päätettiin tukea Hertta Mikkosen esittämää koulutusta 30 e/lappalaiskoirakoirakko.</w:t>
      </w:r>
    </w:p>
    <w:p w:rsidR="00B37659" w:rsidRDefault="00B37659" w:rsidP="00B37659">
      <w:pPr>
        <w:pStyle w:val="Luettelokappale"/>
        <w:ind w:left="1137"/>
      </w:pPr>
      <w:r w:rsidRPr="00B37659">
        <w:t>Hallitus vahvistaa päätöksen.</w:t>
      </w:r>
    </w:p>
    <w:p w:rsidR="00B97B67" w:rsidRPr="00B37659" w:rsidRDefault="00B97B67" w:rsidP="00B37659">
      <w:pPr>
        <w:pStyle w:val="Luettelokappale"/>
        <w:ind w:left="1137"/>
      </w:pPr>
    </w:p>
    <w:p w:rsidR="00482F99" w:rsidRDefault="00482F99" w:rsidP="00482F99">
      <w:pPr>
        <w:pStyle w:val="Luettelokappale"/>
        <w:numPr>
          <w:ilvl w:val="1"/>
          <w:numId w:val="22"/>
        </w:numPr>
        <w:rPr>
          <w:b/>
        </w:rPr>
      </w:pPr>
      <w:r w:rsidRPr="00482F99">
        <w:rPr>
          <w:b/>
        </w:rPr>
        <w:t>Päätettiin, että perustetaan Länsi-Uudellemaalle uusi alaosasto. Alaosaston yhteyshenkilönä toimii Päivi Riihimäki.</w:t>
      </w:r>
    </w:p>
    <w:p w:rsidR="00B37659" w:rsidRPr="00B37659" w:rsidRDefault="00B37659" w:rsidP="00B97B67">
      <w:pPr>
        <w:pStyle w:val="Luettelokappale"/>
        <w:ind w:left="927" w:firstLine="210"/>
      </w:pPr>
      <w:r w:rsidRPr="00B37659">
        <w:t>Hallitus vahvistaa päätöksen.</w:t>
      </w:r>
    </w:p>
    <w:p w:rsidR="00B37659" w:rsidRDefault="00B37659" w:rsidP="00B37659">
      <w:pPr>
        <w:pStyle w:val="Luettelokappale"/>
        <w:ind w:left="1137"/>
        <w:rPr>
          <w:b/>
        </w:rPr>
      </w:pPr>
    </w:p>
    <w:p w:rsidR="00482F99" w:rsidRDefault="00482F99" w:rsidP="00482F99">
      <w:pPr>
        <w:pStyle w:val="Luettelokappale"/>
        <w:numPr>
          <w:ilvl w:val="1"/>
          <w:numId w:val="22"/>
        </w:numPr>
        <w:rPr>
          <w:b/>
        </w:rPr>
      </w:pPr>
      <w:r w:rsidRPr="00482F99">
        <w:rPr>
          <w:b/>
        </w:rPr>
        <w:t>Päätettiin osallistua Jyväskylän lemmikkimessuille.</w:t>
      </w:r>
    </w:p>
    <w:p w:rsidR="00B37659" w:rsidRPr="00B37659" w:rsidRDefault="00B37659" w:rsidP="00B97B67">
      <w:pPr>
        <w:pStyle w:val="Luettelokappale"/>
        <w:ind w:left="927" w:firstLine="210"/>
      </w:pPr>
      <w:r w:rsidRPr="00B37659">
        <w:t>Hallitus vahvistaa päätöksen.</w:t>
      </w:r>
    </w:p>
    <w:p w:rsidR="00B37659" w:rsidRDefault="00B37659" w:rsidP="00B37659">
      <w:pPr>
        <w:pStyle w:val="Luettelokappale"/>
        <w:ind w:left="1137"/>
        <w:rPr>
          <w:b/>
        </w:rPr>
      </w:pPr>
    </w:p>
    <w:p w:rsidR="00482F99" w:rsidRDefault="00482F99" w:rsidP="00482F99">
      <w:pPr>
        <w:pStyle w:val="Luettelokappale"/>
        <w:numPr>
          <w:ilvl w:val="1"/>
          <w:numId w:val="22"/>
        </w:numPr>
        <w:rPr>
          <w:b/>
        </w:rPr>
      </w:pPr>
      <w:r w:rsidRPr="00482F99">
        <w:rPr>
          <w:b/>
        </w:rPr>
        <w:t xml:space="preserve">Päätettiin päivittää yhdistyksen vuoden </w:t>
      </w:r>
      <w:proofErr w:type="spellStart"/>
      <w:r w:rsidRPr="00482F99">
        <w:rPr>
          <w:b/>
        </w:rPr>
        <w:t>agilitykoira</w:t>
      </w:r>
      <w:proofErr w:type="spellEnd"/>
      <w:r w:rsidRPr="00482F99">
        <w:rPr>
          <w:b/>
        </w:rPr>
        <w:t xml:space="preserve"> pistelaskusäännöt Outi Puhakan esityksen mukaiseksi.</w:t>
      </w:r>
      <w:r>
        <w:rPr>
          <w:b/>
        </w:rPr>
        <w:t xml:space="preserve"> Esitys liitteenä.</w:t>
      </w:r>
    </w:p>
    <w:p w:rsidR="00B37659" w:rsidRPr="00B37659" w:rsidRDefault="00B37659" w:rsidP="00B97B67">
      <w:pPr>
        <w:ind w:firstLine="570"/>
      </w:pPr>
      <w:r w:rsidRPr="00B37659">
        <w:t>Hallitus vahvistaa päätöksen.</w:t>
      </w:r>
    </w:p>
    <w:p w:rsidR="00B37659" w:rsidRPr="00482F99" w:rsidRDefault="00B37659" w:rsidP="00B37659">
      <w:pPr>
        <w:pStyle w:val="Luettelokappale"/>
        <w:ind w:left="1137"/>
        <w:rPr>
          <w:b/>
        </w:rPr>
      </w:pPr>
    </w:p>
    <w:p w:rsidR="00604ACD" w:rsidRPr="007A514E" w:rsidRDefault="001B167D" w:rsidP="007A514E">
      <w:pPr>
        <w:numPr>
          <w:ilvl w:val="0"/>
          <w:numId w:val="22"/>
        </w:numPr>
        <w:rPr>
          <w:b/>
        </w:rPr>
      </w:pPr>
      <w:r>
        <w:rPr>
          <w:b/>
        </w:rPr>
        <w:t xml:space="preserve">   Muut asiat</w:t>
      </w:r>
    </w:p>
    <w:p w:rsidR="00BC5083" w:rsidRDefault="00BC5083" w:rsidP="001373A8">
      <w:pPr>
        <w:pStyle w:val="Luettelokappale"/>
        <w:numPr>
          <w:ilvl w:val="1"/>
          <w:numId w:val="22"/>
        </w:numPr>
        <w:rPr>
          <w:b/>
        </w:rPr>
      </w:pPr>
      <w:r w:rsidRPr="001373A8">
        <w:rPr>
          <w:b/>
        </w:rPr>
        <w:t>Kevätk</w:t>
      </w:r>
      <w:r w:rsidR="001373A8" w:rsidRPr="001373A8">
        <w:rPr>
          <w:b/>
        </w:rPr>
        <w:t>okouksessa muistettavien henkilöiden palkitseminen</w:t>
      </w:r>
    </w:p>
    <w:p w:rsidR="00F30E87" w:rsidRPr="00F30E87" w:rsidRDefault="00F30E87" w:rsidP="00F30E87">
      <w:pPr>
        <w:pStyle w:val="Luettelokappale"/>
        <w:ind w:left="1137"/>
      </w:pPr>
      <w:r w:rsidRPr="00F30E87">
        <w:t>Kevätkokouksessa muistetaan seuraavia henkilöitä vadilla. Anna-Maija Kuisma, Eija Kimmo, Jaana Helminen, Merja Tammi ja Kaisa Hurme. Vadit on tilattu ja työn alla.</w:t>
      </w:r>
      <w:r w:rsidR="003D4A56">
        <w:t xml:space="preserve"> </w:t>
      </w:r>
      <w:r w:rsidR="007A514E">
        <w:t xml:space="preserve">Tiina </w:t>
      </w:r>
      <w:proofErr w:type="spellStart"/>
      <w:r w:rsidR="007A514E">
        <w:t>Morri</w:t>
      </w:r>
      <w:proofErr w:type="spellEnd"/>
      <w:r w:rsidR="007A514E">
        <w:t xml:space="preserve"> </w:t>
      </w:r>
      <w:r w:rsidRPr="00F30E87">
        <w:t>tuo ne mukanaan Kotkaan.</w:t>
      </w:r>
    </w:p>
    <w:p w:rsidR="00F30E87" w:rsidRPr="00F30E87" w:rsidRDefault="00F30E87" w:rsidP="00F30E87">
      <w:pPr>
        <w:pStyle w:val="Luettelokappale"/>
        <w:ind w:left="1137"/>
      </w:pPr>
      <w:r w:rsidRPr="00F30E87">
        <w:t xml:space="preserve">Marjo Berg postittaa </w:t>
      </w:r>
      <w:r w:rsidR="007A514E" w:rsidRPr="00F30E87">
        <w:t>kutsut henkilöille.</w:t>
      </w:r>
    </w:p>
    <w:p w:rsidR="001373A8" w:rsidRDefault="001373A8" w:rsidP="001373A8">
      <w:pPr>
        <w:pStyle w:val="Luettelokappale"/>
        <w:numPr>
          <w:ilvl w:val="1"/>
          <w:numId w:val="22"/>
        </w:numPr>
        <w:rPr>
          <w:b/>
        </w:rPr>
      </w:pPr>
      <w:r>
        <w:rPr>
          <w:b/>
        </w:rPr>
        <w:t>Tiedottajan toimenkuva</w:t>
      </w:r>
    </w:p>
    <w:p w:rsidR="001E058E" w:rsidRDefault="00475425" w:rsidP="00F30E87">
      <w:pPr>
        <w:pStyle w:val="Luettelokappale"/>
        <w:ind w:left="1137"/>
      </w:pPr>
      <w:r w:rsidRPr="00475425">
        <w:t xml:space="preserve">Marjo Berg on tehnyt </w:t>
      </w:r>
      <w:r w:rsidR="007A514E" w:rsidRPr="00475425">
        <w:t>runkoa tiedottajan</w:t>
      </w:r>
      <w:r w:rsidRPr="00475425">
        <w:t xml:space="preserve"> toimenkuvasta. Hallitus </w:t>
      </w:r>
      <w:r w:rsidR="007A514E" w:rsidRPr="00475425">
        <w:t>keskusteli toimenkuvasta</w:t>
      </w:r>
      <w:r>
        <w:t>.</w:t>
      </w:r>
    </w:p>
    <w:p w:rsidR="00F30E87" w:rsidRDefault="007A514E" w:rsidP="00F30E87">
      <w:pPr>
        <w:pStyle w:val="Luettelokappale"/>
        <w:ind w:left="1137"/>
      </w:pPr>
      <w:r>
        <w:t>Päätettiin, että tiedottaja kerää tiedotettavista asioista yhteenvedon</w:t>
      </w:r>
      <w:r w:rsidR="001E058E">
        <w:t xml:space="preserve"> ja</w:t>
      </w:r>
      <w:r>
        <w:t xml:space="preserve"> yhteenveto</w:t>
      </w:r>
      <w:r w:rsidR="001E058E">
        <w:t xml:space="preserve"> </w:t>
      </w:r>
      <w:r>
        <w:t>julkaistaan kerran kuussa</w:t>
      </w:r>
      <w:r w:rsidR="001E058E">
        <w:t xml:space="preserve"> yhdistyksen kotisivujen uutisissa. </w:t>
      </w:r>
      <w:r>
        <w:t>Lisäksi t</w:t>
      </w:r>
      <w:r w:rsidR="001E058E">
        <w:t xml:space="preserve">iedottaja lähtee myös miettimään </w:t>
      </w:r>
      <w:r>
        <w:t>yhdistyksen FB</w:t>
      </w:r>
      <w:r w:rsidR="001E058E">
        <w:t xml:space="preserve"> </w:t>
      </w:r>
      <w:r>
        <w:t>sivujen tekemistä</w:t>
      </w:r>
      <w:r w:rsidR="001E058E">
        <w:t>.</w:t>
      </w:r>
    </w:p>
    <w:p w:rsidR="00EF4F04" w:rsidRDefault="00EF4F04" w:rsidP="00F30E87">
      <w:pPr>
        <w:pStyle w:val="Luettelokappale"/>
        <w:ind w:left="1137"/>
      </w:pPr>
    </w:p>
    <w:p w:rsidR="00066CA8" w:rsidRDefault="00066CA8" w:rsidP="00F30E87">
      <w:pPr>
        <w:pStyle w:val="Luettelokappale"/>
        <w:ind w:left="1137"/>
      </w:pPr>
    </w:p>
    <w:p w:rsidR="00066CA8" w:rsidRPr="00475425" w:rsidRDefault="00066CA8" w:rsidP="00F30E87">
      <w:pPr>
        <w:pStyle w:val="Luettelokappale"/>
        <w:ind w:left="1137"/>
      </w:pPr>
    </w:p>
    <w:p w:rsidR="001373A8" w:rsidRDefault="001373A8" w:rsidP="001373A8">
      <w:pPr>
        <w:pStyle w:val="Luettelokappale"/>
        <w:numPr>
          <w:ilvl w:val="1"/>
          <w:numId w:val="22"/>
        </w:numPr>
        <w:rPr>
          <w:b/>
        </w:rPr>
      </w:pPr>
      <w:r>
        <w:rPr>
          <w:b/>
        </w:rPr>
        <w:lastRenderedPageBreak/>
        <w:t>Alaosastojen ohjeistus</w:t>
      </w:r>
    </w:p>
    <w:p w:rsidR="004C3D21" w:rsidRDefault="00F815F8" w:rsidP="00F815F8">
      <w:pPr>
        <w:pStyle w:val="Luettelokappale"/>
        <w:ind w:left="1137"/>
      </w:pPr>
      <w:r>
        <w:t>Marjo Berg esitti</w:t>
      </w:r>
      <w:r w:rsidR="007A514E">
        <w:t xml:space="preserve">, että </w:t>
      </w:r>
      <w:r w:rsidR="004C3D21">
        <w:t>alaosastoille laaditaan toimintaohjeistus ohjaamaan niiden toimintaa ja helpottamaan yhteydenpitoa yhdistyksen suuntaan. Nyt esimerkiksi alaosastojen rahaliikenne on villiä ja sitä hoidetaan ns. käteiskassa periaatteella, kun oikea tapa toimia on tilittää rahat yhdistykselle ja pyytää niitä tarvittaessa alaosaston käyttöön. Lisäksi alaosastoilla on mahdollisuus anoa yhdistykseltä tukea toimintaansa ja tähän kaivataan myös ohjeistusta.</w:t>
      </w:r>
    </w:p>
    <w:p w:rsidR="00F815F8" w:rsidRDefault="004C3D21" w:rsidP="00F815F8">
      <w:pPr>
        <w:pStyle w:val="Luettelokappale"/>
        <w:ind w:left="1137"/>
      </w:pPr>
      <w:r>
        <w:t xml:space="preserve">Päätettiin, </w:t>
      </w:r>
      <w:r w:rsidR="007A514E">
        <w:t xml:space="preserve">että Marjo Berg </w:t>
      </w:r>
      <w:r>
        <w:t>pyytää Rovaniemen alaosastoa hoitamaan ohjeistuksen laadinnan jolloin ohje vastaa paremmin alaostojen tarvetta.</w:t>
      </w:r>
      <w:r w:rsidR="007619B8">
        <w:t xml:space="preserve"> </w:t>
      </w:r>
    </w:p>
    <w:p w:rsidR="00B97B67" w:rsidRPr="00F815F8" w:rsidRDefault="00B97B67" w:rsidP="00F815F8">
      <w:pPr>
        <w:pStyle w:val="Luettelokappale"/>
        <w:ind w:left="1137"/>
      </w:pPr>
    </w:p>
    <w:p w:rsidR="00B87198" w:rsidRDefault="00B87198" w:rsidP="009131EF">
      <w:pPr>
        <w:pStyle w:val="Luettelokappale"/>
        <w:numPr>
          <w:ilvl w:val="1"/>
          <w:numId w:val="22"/>
        </w:numPr>
        <w:rPr>
          <w:b/>
        </w:rPr>
      </w:pPr>
      <w:r w:rsidRPr="00B87198">
        <w:rPr>
          <w:b/>
        </w:rPr>
        <w:t xml:space="preserve">Koe- ja </w:t>
      </w:r>
      <w:r w:rsidR="009131EF">
        <w:rPr>
          <w:b/>
        </w:rPr>
        <w:t>kilpailumaksu ja häntäraha SPKL</w:t>
      </w:r>
    </w:p>
    <w:p w:rsidR="00F91E22" w:rsidRDefault="00F91E22" w:rsidP="0078569F">
      <w:pPr>
        <w:pStyle w:val="Luettelokappale"/>
        <w:ind w:left="1137"/>
      </w:pPr>
      <w:r>
        <w:t xml:space="preserve">Seija Piipponen esitteli asian. </w:t>
      </w:r>
      <w:r w:rsidR="004C3D21">
        <w:t>Koe- ja kilpailutoiminnan siirrytty</w:t>
      </w:r>
      <w:r>
        <w:t xml:space="preserve">ä Suomen paimennuskoiraliiton ylläpidettäväksi tuli jokaisesta kokeesta/kilpailusta maksettavaksi koe- tai kilpailumaksi ja tämän lisäksi jokaisesta osallistuvasta koirasta tulee maksaa häntäraha. Siinä vaiheessa, kun toiminnan siirtymistä SPKL.lle on Kennelliitosta ehdotettu ei ole ollut tiedossa, että SPKL alkaa periä kyseisiä maksuja. Päätettiin, että Marjo Berg laatii yhdessä Seija Piipposen kanssa kirjelmän asiasta Kennelliittoon. </w:t>
      </w:r>
    </w:p>
    <w:p w:rsidR="0078569F" w:rsidRDefault="00F91E22" w:rsidP="0078569F">
      <w:pPr>
        <w:pStyle w:val="Luettelokappale"/>
        <w:ind w:left="1137"/>
      </w:pPr>
      <w:r>
        <w:t>Päätettiin, että asiasta</w:t>
      </w:r>
      <w:r w:rsidR="003D4A56">
        <w:t xml:space="preserve"> laaditaan</w:t>
      </w:r>
      <w:r>
        <w:t xml:space="preserve"> tiedote </w:t>
      </w:r>
      <w:r w:rsidR="003D4A56">
        <w:t xml:space="preserve">kokeita </w:t>
      </w:r>
      <w:r>
        <w:t>ja kilpailuja</w:t>
      </w:r>
      <w:r w:rsidR="003D4A56">
        <w:t xml:space="preserve"> järjestäville (alaosastot, lajivastaavat sekä kotisivuille)</w:t>
      </w:r>
      <w:r>
        <w:t>, jotta järjestävät tahot kertovat tiedot rahastonhoitajalle maksujen suorittamista varten.</w:t>
      </w:r>
    </w:p>
    <w:p w:rsidR="00F91E22" w:rsidRDefault="00F91E22" w:rsidP="0078569F">
      <w:pPr>
        <w:pStyle w:val="Luettelokappale"/>
        <w:ind w:left="1137"/>
      </w:pPr>
    </w:p>
    <w:p w:rsidR="003D4A56" w:rsidRDefault="00214B20" w:rsidP="003D4A56">
      <w:pPr>
        <w:pStyle w:val="Luettelokappale"/>
        <w:numPr>
          <w:ilvl w:val="1"/>
          <w:numId w:val="22"/>
        </w:numPr>
        <w:rPr>
          <w:b/>
        </w:rPr>
      </w:pPr>
      <w:proofErr w:type="spellStart"/>
      <w:r>
        <w:rPr>
          <w:b/>
        </w:rPr>
        <w:t>Membis</w:t>
      </w:r>
      <w:proofErr w:type="spellEnd"/>
      <w:r>
        <w:rPr>
          <w:b/>
        </w:rPr>
        <w:t>-</w:t>
      </w:r>
      <w:r w:rsidR="003D4A56" w:rsidRPr="003D4A56">
        <w:rPr>
          <w:b/>
        </w:rPr>
        <w:t>ohjelma</w:t>
      </w:r>
    </w:p>
    <w:p w:rsidR="00214B20" w:rsidRDefault="00AE48FC" w:rsidP="003D4A56">
      <w:pPr>
        <w:pStyle w:val="Luettelokappale"/>
        <w:ind w:left="1137"/>
      </w:pPr>
      <w:r w:rsidRPr="00AE48FC">
        <w:t>Seija Pi</w:t>
      </w:r>
      <w:r w:rsidR="00214B20">
        <w:t>ipponen esitteli asian</w:t>
      </w:r>
      <w:r w:rsidRPr="00AE48FC">
        <w:t>.</w:t>
      </w:r>
      <w:r w:rsidR="00214B20">
        <w:t xml:space="preserve"> </w:t>
      </w:r>
      <w:proofErr w:type="spellStart"/>
      <w:r w:rsidR="00214B20">
        <w:t>Membis</w:t>
      </w:r>
      <w:proofErr w:type="spellEnd"/>
      <w:r w:rsidR="00214B20">
        <w:t>-</w:t>
      </w:r>
      <w:r w:rsidR="00F91E22">
        <w:t>ohjelma on rahastonhoitaja ja jäsensihteerin käytössä</w:t>
      </w:r>
      <w:r w:rsidR="00214B20">
        <w:t xml:space="preserve"> oleva ohjelmisto</w:t>
      </w:r>
      <w:r w:rsidR="00F91E22">
        <w:t>. Tällä hetkellä molemmilla on käytössä oma tietokanta omassa tietokoneessa</w:t>
      </w:r>
      <w:r w:rsidR="00214B20">
        <w:t xml:space="preserve"> ja molempiin koneisiin joudutaan ostamaan tarvittavat päivitykset ja huolehtimaan molempien tietokantojen varmuuskopioinnista</w:t>
      </w:r>
      <w:r w:rsidR="00F91E22">
        <w:t xml:space="preserve">. </w:t>
      </w:r>
    </w:p>
    <w:p w:rsidR="003D4A56" w:rsidRDefault="00214B20" w:rsidP="00214B20">
      <w:pPr>
        <w:pStyle w:val="Luettelokappale"/>
        <w:ind w:left="1137"/>
      </w:pPr>
      <w:r>
        <w:t>Ohjelman toimittaja on ehdottanut palvelun siirtämistä pilvipalveluun jolloin rahastonhoitajalla ja jäsensihteerillä olisi käytössä yksi yhteinen tietokanta, pilvipalveluun siirryttäessä ohjelmiston päivittäminen ja varmuuskopiointi hoituvat ohjelman toimittajan toimesta.</w:t>
      </w:r>
      <w:r w:rsidR="00AE48FC">
        <w:t xml:space="preserve"> Hallitus päätti</w:t>
      </w:r>
      <w:r>
        <w:t xml:space="preserve"> että yhdistys siirtyy käyttämään </w:t>
      </w:r>
      <w:proofErr w:type="spellStart"/>
      <w:r>
        <w:t>Membis</w:t>
      </w:r>
      <w:proofErr w:type="spellEnd"/>
      <w:r>
        <w:t>-ohjelman osalta pilvipalvelua</w:t>
      </w:r>
      <w:r w:rsidR="00AE48FC">
        <w:t>.</w:t>
      </w:r>
    </w:p>
    <w:p w:rsidR="00B97B67" w:rsidRPr="0078569F" w:rsidRDefault="00B97B67" w:rsidP="00214B20">
      <w:pPr>
        <w:pStyle w:val="Luettelokappale"/>
        <w:ind w:left="1137"/>
      </w:pPr>
    </w:p>
    <w:p w:rsidR="00AE48FC" w:rsidRDefault="001B167D" w:rsidP="001B167D">
      <w:pPr>
        <w:numPr>
          <w:ilvl w:val="0"/>
          <w:numId w:val="22"/>
        </w:numPr>
        <w:rPr>
          <w:b/>
        </w:rPr>
      </w:pPr>
      <w:r>
        <w:rPr>
          <w:b/>
        </w:rPr>
        <w:t xml:space="preserve"> </w:t>
      </w:r>
      <w:r w:rsidR="00AE48FC">
        <w:rPr>
          <w:b/>
        </w:rPr>
        <w:t xml:space="preserve">Seuraava kokous </w:t>
      </w:r>
    </w:p>
    <w:p w:rsidR="00AE48FC" w:rsidRDefault="00AE48FC" w:rsidP="00B97B67">
      <w:pPr>
        <w:ind w:left="1107"/>
      </w:pPr>
      <w:r w:rsidRPr="00AE48FC">
        <w:t>Päätetti</w:t>
      </w:r>
      <w:r w:rsidR="00214B20">
        <w:t>in seuraava kokous pidettäväksi</w:t>
      </w:r>
      <w:r w:rsidR="001B167D" w:rsidRPr="00AE48FC">
        <w:t xml:space="preserve"> </w:t>
      </w:r>
      <w:r w:rsidR="00214B20">
        <w:t>Lahdessa</w:t>
      </w:r>
      <w:r w:rsidR="001B167D" w:rsidRPr="00AE48FC">
        <w:t xml:space="preserve"> </w:t>
      </w:r>
      <w:r>
        <w:t xml:space="preserve">15.5.2016. Tiina </w:t>
      </w:r>
      <w:proofErr w:type="spellStart"/>
      <w:r>
        <w:t>Morri</w:t>
      </w:r>
      <w:proofErr w:type="spellEnd"/>
      <w:r>
        <w:t xml:space="preserve"> hoitaa </w:t>
      </w:r>
      <w:proofErr w:type="spellStart"/>
      <w:r>
        <w:t>kokousjärjes</w:t>
      </w:r>
      <w:proofErr w:type="spellEnd"/>
      <w:r w:rsidR="00B97B67">
        <w:t xml:space="preserve">     </w:t>
      </w:r>
      <w:proofErr w:type="spellStart"/>
      <w:r>
        <w:t>telyt</w:t>
      </w:r>
      <w:proofErr w:type="spellEnd"/>
    </w:p>
    <w:p w:rsidR="00EF4F04" w:rsidRPr="00AE48FC" w:rsidRDefault="00EF4F04" w:rsidP="00B97B67">
      <w:pPr>
        <w:ind w:left="1107"/>
      </w:pPr>
    </w:p>
    <w:p w:rsidR="001B167D" w:rsidRDefault="001B167D" w:rsidP="001B167D">
      <w:pPr>
        <w:numPr>
          <w:ilvl w:val="0"/>
          <w:numId w:val="22"/>
        </w:numPr>
        <w:rPr>
          <w:b/>
        </w:rPr>
      </w:pPr>
      <w:r>
        <w:rPr>
          <w:b/>
        </w:rPr>
        <w:t>Kokouksen päättäminen</w:t>
      </w:r>
    </w:p>
    <w:p w:rsidR="00AE48FC" w:rsidRPr="00AE48FC" w:rsidRDefault="00B97B67" w:rsidP="00B97B67">
      <w:pPr>
        <w:ind w:left="927"/>
      </w:pPr>
      <w:r>
        <w:t xml:space="preserve">   </w:t>
      </w:r>
      <w:r w:rsidR="00AE48FC" w:rsidRPr="00AE48FC">
        <w:t xml:space="preserve">Kokous päätettiin </w:t>
      </w:r>
      <w:r w:rsidR="00EF4F04">
        <w:t xml:space="preserve">kello </w:t>
      </w:r>
      <w:r w:rsidR="00AE48FC">
        <w:t>16.09</w:t>
      </w:r>
    </w:p>
    <w:p w:rsidR="001720FF" w:rsidRDefault="001720FF" w:rsidP="001720FF">
      <w:pPr>
        <w:rPr>
          <w:b/>
        </w:rPr>
      </w:pPr>
    </w:p>
    <w:p w:rsidR="00727518" w:rsidRDefault="00727518" w:rsidP="00946A67">
      <w:pPr>
        <w:ind w:left="927"/>
        <w:rPr>
          <w:b/>
        </w:rPr>
      </w:pPr>
    </w:p>
    <w:p w:rsidR="00482F99" w:rsidRDefault="00474CDF" w:rsidP="00474CDF">
      <w:pPr>
        <w:rPr>
          <w:b/>
        </w:rPr>
      </w:pPr>
      <w:r>
        <w:rPr>
          <w:b/>
        </w:rPr>
        <w:t xml:space="preserve">Liite 1 Vuoden </w:t>
      </w:r>
      <w:proofErr w:type="spellStart"/>
      <w:r>
        <w:rPr>
          <w:b/>
        </w:rPr>
        <w:t>agilitykoira</w:t>
      </w:r>
      <w:proofErr w:type="spellEnd"/>
      <w:r>
        <w:rPr>
          <w:b/>
        </w:rPr>
        <w:t xml:space="preserve"> kilpailun pistelaskusäännöt</w:t>
      </w:r>
    </w:p>
    <w:p w:rsidR="00482F99" w:rsidRDefault="00482F99" w:rsidP="00946A67">
      <w:pPr>
        <w:ind w:left="927"/>
        <w:rPr>
          <w:b/>
        </w:rPr>
      </w:pPr>
    </w:p>
    <w:p w:rsidR="00482F99" w:rsidRDefault="00482F99" w:rsidP="00946A67">
      <w:pPr>
        <w:ind w:left="927"/>
        <w:rPr>
          <w:b/>
        </w:rPr>
      </w:pPr>
    </w:p>
    <w:p w:rsidR="00482F99" w:rsidRDefault="00482F99" w:rsidP="00066CA8">
      <w:pPr>
        <w:ind w:left="0"/>
        <w:rPr>
          <w:b/>
        </w:rPr>
        <w:sectPr w:rsidR="00482F99" w:rsidSect="000603C2">
          <w:headerReference w:type="default" r:id="rId7"/>
          <w:headerReference w:type="first" r:id="rId8"/>
          <w:pgSz w:w="11906" w:h="16838" w:code="9"/>
          <w:pgMar w:top="183" w:right="567" w:bottom="567" w:left="1134" w:header="567" w:footer="567" w:gutter="0"/>
          <w:cols w:space="708"/>
          <w:titlePg/>
          <w:docGrid w:linePitch="360"/>
        </w:sectPr>
      </w:pPr>
    </w:p>
    <w:p w:rsidR="00482F99" w:rsidRPr="00B76A62" w:rsidRDefault="00482F99" w:rsidP="00946A67">
      <w:pPr>
        <w:ind w:left="927"/>
        <w:rPr>
          <w:b/>
        </w:rPr>
      </w:pPr>
    </w:p>
    <w:p w:rsidR="0079363B" w:rsidRPr="001B6881" w:rsidRDefault="00482F99" w:rsidP="0079363B">
      <w:r>
        <w:t>Liite 1</w:t>
      </w:r>
    </w:p>
    <w:p w:rsidR="0079363B" w:rsidRPr="007B71D4" w:rsidRDefault="0079363B" w:rsidP="0079363B"/>
    <w:p w:rsidR="00482F99" w:rsidRDefault="00482F99" w:rsidP="00482F99">
      <w:r>
        <w:t>VUODEN AGILITYKOIRA</w:t>
      </w:r>
    </w:p>
    <w:p w:rsidR="00482F99" w:rsidRDefault="00482F99" w:rsidP="00482F99">
      <w:r>
        <w:t xml:space="preserve">Palkinto vuoden parhaiten </w:t>
      </w:r>
      <w:proofErr w:type="spellStart"/>
      <w:r>
        <w:t>agilitykilpailuissa</w:t>
      </w:r>
      <w:proofErr w:type="spellEnd"/>
      <w:r>
        <w:t xml:space="preserve"> menestyneelle, Lappalaiskoirat ry:n jäsenen</w:t>
      </w:r>
    </w:p>
    <w:p w:rsidR="00482F99" w:rsidRDefault="00482F99" w:rsidP="00482F99">
      <w:r>
        <w:t>omistamalle lappalaiskoiralle.</w:t>
      </w:r>
    </w:p>
    <w:p w:rsidR="00482F99" w:rsidRDefault="00482F99" w:rsidP="00482F99">
      <w:r>
        <w:t>Säännöt:</w:t>
      </w:r>
    </w:p>
    <w:p w:rsidR="00482F99" w:rsidRDefault="00482F99" w:rsidP="00482F99">
      <w:r>
        <w:t>1. luokka 0-tulos 10p</w:t>
      </w:r>
    </w:p>
    <w:p w:rsidR="00482F99" w:rsidRDefault="00482F99" w:rsidP="00482F99">
      <w:r>
        <w:t>2. luokka 0-tulos 20p</w:t>
      </w:r>
    </w:p>
    <w:p w:rsidR="00482F99" w:rsidRDefault="00482F99" w:rsidP="00482F99">
      <w:r>
        <w:t>3. luokka 0-tulos 30p</w:t>
      </w:r>
    </w:p>
    <w:p w:rsidR="00482F99" w:rsidRDefault="00482F99" w:rsidP="00482F99">
      <w:r>
        <w:t>Lisäpisteet:</w:t>
      </w:r>
    </w:p>
    <w:p w:rsidR="00482F99" w:rsidRDefault="00482F99" w:rsidP="00482F99">
      <w:r>
        <w:t>SM-kisat (yksilökilpailu):</w:t>
      </w:r>
    </w:p>
    <w:p w:rsidR="00482F99" w:rsidRDefault="00482F99" w:rsidP="00482F99">
      <w:r>
        <w:t xml:space="preserve">osallistuminen kisoihin 5 lisäpistettä tuloksesta huolimatta. Sijoituslisäpisteet: </w:t>
      </w:r>
      <w:proofErr w:type="spellStart"/>
      <w:r>
        <w:t>SMkilpailuun</w:t>
      </w:r>
      <w:proofErr w:type="spellEnd"/>
    </w:p>
    <w:p w:rsidR="00482F99" w:rsidRDefault="00482F99" w:rsidP="00482F99">
      <w:r>
        <w:t>1. sija 100p</w:t>
      </w:r>
    </w:p>
    <w:p w:rsidR="00482F99" w:rsidRDefault="00482F99" w:rsidP="00482F99">
      <w:r>
        <w:t>2. sija 75p</w:t>
      </w:r>
    </w:p>
    <w:p w:rsidR="00482F99" w:rsidRDefault="00482F99" w:rsidP="00482F99">
      <w:r>
        <w:t>3. sija 50p</w:t>
      </w:r>
    </w:p>
    <w:p w:rsidR="00482F99" w:rsidRDefault="00482F99" w:rsidP="00482F99">
      <w:r>
        <w:t>jne. alenevasti pisteen välein</w:t>
      </w:r>
    </w:p>
    <w:p w:rsidR="00482F99" w:rsidRDefault="00482F99" w:rsidP="00482F99">
      <w:r>
        <w:t>Maajoukkuekarsinnat</w:t>
      </w:r>
    </w:p>
    <w:p w:rsidR="00482F99" w:rsidRDefault="00482F99" w:rsidP="00482F99">
      <w:r>
        <w:t>osallistuminen kisoihin 5 lisäpistettä tuloksesta huolimatta.</w:t>
      </w:r>
    </w:p>
    <w:p w:rsidR="00482F99" w:rsidRDefault="00482F99" w:rsidP="00482F99">
      <w:r>
        <w:t>1. sija 100p</w:t>
      </w:r>
    </w:p>
    <w:p w:rsidR="00482F99" w:rsidRDefault="00482F99" w:rsidP="00482F99">
      <w:r>
        <w:t>2. sija 75p</w:t>
      </w:r>
    </w:p>
    <w:p w:rsidR="00482F99" w:rsidRDefault="00482F99" w:rsidP="00482F99">
      <w:r>
        <w:t>3. sija 50p</w:t>
      </w:r>
    </w:p>
    <w:p w:rsidR="00482F99" w:rsidRDefault="00482F99" w:rsidP="00482F99">
      <w:r>
        <w:t>jne. alenevasti pisteen välein</w:t>
      </w:r>
    </w:p>
    <w:p w:rsidR="00482F99" w:rsidRDefault="00482F99" w:rsidP="00482F99">
      <w:r>
        <w:t xml:space="preserve">Piirinmestaruuskisat (ylimmässä tasoluokassa, </w:t>
      </w:r>
      <w:proofErr w:type="spellStart"/>
      <w:r>
        <w:t>maxi</w:t>
      </w:r>
      <w:proofErr w:type="spellEnd"/>
      <w:r>
        <w:t xml:space="preserve">, </w:t>
      </w:r>
      <w:proofErr w:type="spellStart"/>
      <w:r>
        <w:t>medi</w:t>
      </w:r>
      <w:proofErr w:type="spellEnd"/>
      <w:r>
        <w:t>, mini 3)</w:t>
      </w:r>
    </w:p>
    <w:p w:rsidR="00482F99" w:rsidRDefault="00482F99" w:rsidP="00482F99">
      <w:r>
        <w:t>1. sija 7p</w:t>
      </w:r>
    </w:p>
    <w:p w:rsidR="00482F99" w:rsidRDefault="00482F99" w:rsidP="00482F99">
      <w:r>
        <w:t>2. sija 5p</w:t>
      </w:r>
    </w:p>
    <w:p w:rsidR="00482F99" w:rsidRDefault="00482F99" w:rsidP="00482F99">
      <w:r>
        <w:t>3. sija 4,5p</w:t>
      </w:r>
    </w:p>
    <w:p w:rsidR="00482F99" w:rsidRDefault="00482F99" w:rsidP="00482F99">
      <w:r>
        <w:t>jne. alenevasti puolen pisteen välein</w:t>
      </w:r>
    </w:p>
    <w:p w:rsidR="00482F99" w:rsidRDefault="00482F99" w:rsidP="00482F99">
      <w:r>
        <w:t>10. sija 1p</w:t>
      </w:r>
    </w:p>
    <w:p w:rsidR="00482F99" w:rsidRDefault="00482F99" w:rsidP="00482F99">
      <w:r>
        <w:t>Rotumestaruuskisat (joka luokassa)</w:t>
      </w:r>
    </w:p>
    <w:p w:rsidR="00482F99" w:rsidRDefault="00482F99" w:rsidP="00482F99">
      <w:r>
        <w:t>1. sija 3p</w:t>
      </w:r>
    </w:p>
    <w:p w:rsidR="00482F99" w:rsidRDefault="00482F99" w:rsidP="00482F99">
      <w:r>
        <w:t>2. sija 2p</w:t>
      </w:r>
    </w:p>
    <w:p w:rsidR="00482F99" w:rsidRDefault="00482F99" w:rsidP="00482F99">
      <w:r>
        <w:t>3. sija 1p</w:t>
      </w:r>
    </w:p>
    <w:p w:rsidR="00482F99" w:rsidRDefault="00482F99" w:rsidP="00482F99">
      <w:r>
        <w:lastRenderedPageBreak/>
        <w:t>Tuplanolla 2p</w:t>
      </w:r>
    </w:p>
    <w:p w:rsidR="00482F99" w:rsidRDefault="00482F99" w:rsidP="00482F99">
      <w:r>
        <w:t>Tuloksissa otetaan huomioon kymmenen parasta tulosta. Koirakoiden päätyessä</w:t>
      </w:r>
    </w:p>
    <w:p w:rsidR="00482F99" w:rsidRDefault="00482F99" w:rsidP="00482F99">
      <w:r>
        <w:t xml:space="preserve">tasapisteisiin lasketaan ko. nollatulosten luokkasijoitukset yhteen, ja se kumman lukuarvo </w:t>
      </w:r>
    </w:p>
    <w:p w:rsidR="00482F99" w:rsidRDefault="00482F99" w:rsidP="00482F99">
      <w:r>
        <w:t>on pienempi, on voittaja. Samoin ratkaistaan paremmuus 10 parhaan joukossa. Mikäli tällä</w:t>
      </w:r>
    </w:p>
    <w:p w:rsidR="00482F99" w:rsidRDefault="00482F99" w:rsidP="00482F99">
      <w:r>
        <w:t>tavoin ei saavuteta paremmuutta koirakoiden kesken, otetaan huomioon yhdestoista tulos</w:t>
      </w:r>
    </w:p>
    <w:p w:rsidR="00482F99" w:rsidRDefault="00482F99" w:rsidP="00482F99">
      <w:r>
        <w:t>(ja sen jälkeen taas tarvittaessa yhdentoista nollan sijoitusparemmuus).</w:t>
      </w:r>
    </w:p>
    <w:p w:rsidR="001B6881" w:rsidRDefault="001B6881" w:rsidP="001B6881"/>
    <w:p w:rsidR="00787446" w:rsidRDefault="00787446" w:rsidP="00525751">
      <w:pPr>
        <w:tabs>
          <w:tab w:val="left" w:pos="0"/>
        </w:tabs>
        <w:ind w:left="0"/>
        <w:rPr>
          <w:rFonts w:ascii="Tahoma" w:hAnsi="Tahoma"/>
          <w:color w:val="000000"/>
        </w:rPr>
      </w:pPr>
    </w:p>
    <w:p w:rsidR="00AD7E9D" w:rsidRDefault="00AD7E9D" w:rsidP="00AD7E9D">
      <w:pPr>
        <w:ind w:left="0"/>
        <w:sectPr w:rsidR="00AD7E9D" w:rsidSect="000603C2">
          <w:pgSz w:w="11906" w:h="16838" w:code="9"/>
          <w:pgMar w:top="183" w:right="567" w:bottom="567" w:left="1134" w:header="567" w:footer="567" w:gutter="0"/>
          <w:cols w:space="708"/>
          <w:titlePg/>
          <w:docGrid w:linePitch="360"/>
        </w:sectPr>
      </w:pPr>
    </w:p>
    <w:p w:rsidR="00BC22A6" w:rsidRPr="00BC22A6" w:rsidRDefault="00BC22A6" w:rsidP="00AD7E9D">
      <w:pPr>
        <w:ind w:left="0"/>
      </w:pPr>
    </w:p>
    <w:sectPr w:rsidR="00BC22A6" w:rsidRPr="00BC22A6" w:rsidSect="00BC22A6">
      <w:type w:val="continuous"/>
      <w:pgSz w:w="11906" w:h="16838" w:code="9"/>
      <w:pgMar w:top="183" w:right="567" w:bottom="567"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5B9" w:rsidRDefault="00F115B9">
      <w:r>
        <w:separator/>
      </w:r>
    </w:p>
  </w:endnote>
  <w:endnote w:type="continuationSeparator" w:id="0">
    <w:p w:rsidR="00F115B9" w:rsidRDefault="00F1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5B9" w:rsidRDefault="00F115B9">
      <w:r>
        <w:separator/>
      </w:r>
    </w:p>
  </w:footnote>
  <w:footnote w:type="continuationSeparator" w:id="0">
    <w:p w:rsidR="00F115B9" w:rsidRDefault="00F11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5803"/>
      <w:gridCol w:w="2802"/>
      <w:gridCol w:w="1600"/>
    </w:tblGrid>
    <w:tr w:rsidR="00D16FBA" w:rsidTr="00C82626">
      <w:trPr>
        <w:trHeight w:val="902"/>
      </w:trPr>
      <w:tc>
        <w:tcPr>
          <w:tcW w:w="5906" w:type="dxa"/>
        </w:tcPr>
        <w:p w:rsidR="00D16FBA" w:rsidRDefault="00D16FBA" w:rsidP="00A053FE"/>
      </w:tc>
      <w:tc>
        <w:tcPr>
          <w:tcW w:w="2850" w:type="dxa"/>
          <w:vAlign w:val="center"/>
        </w:tcPr>
        <w:p w:rsidR="00D16FBA" w:rsidRDefault="00D16FBA" w:rsidP="00C82626">
          <w:pPr>
            <w:ind w:left="0"/>
          </w:pPr>
        </w:p>
      </w:tc>
      <w:tc>
        <w:tcPr>
          <w:tcW w:w="1625" w:type="dxa"/>
          <w:vAlign w:val="center"/>
        </w:tcPr>
        <w:p w:rsidR="00D16FBA" w:rsidRDefault="00D16FBA" w:rsidP="00C82626">
          <w:pPr>
            <w:ind w:left="589"/>
          </w:pPr>
        </w:p>
      </w:tc>
    </w:tr>
    <w:tr w:rsidR="00D16FBA" w:rsidTr="00C82626">
      <w:trPr>
        <w:trHeight w:val="336"/>
      </w:trPr>
      <w:tc>
        <w:tcPr>
          <w:tcW w:w="5906" w:type="dxa"/>
        </w:tcPr>
        <w:p w:rsidR="00D16FBA" w:rsidRDefault="00D16FBA" w:rsidP="00A053FE">
          <w:pPr>
            <w:rPr>
              <w:noProof/>
            </w:rPr>
          </w:pPr>
        </w:p>
      </w:tc>
      <w:tc>
        <w:tcPr>
          <w:tcW w:w="2850" w:type="dxa"/>
        </w:tcPr>
        <w:p w:rsidR="00D16FBA" w:rsidRDefault="00D16FBA" w:rsidP="004445F6"/>
      </w:tc>
      <w:tc>
        <w:tcPr>
          <w:tcW w:w="1625" w:type="dxa"/>
        </w:tcPr>
        <w:p w:rsidR="00D16FBA" w:rsidRDefault="00D16FBA" w:rsidP="00C82626">
          <w:pPr>
            <w:jc w:val="right"/>
            <w:rPr>
              <w:rStyle w:val="Sivunumero"/>
            </w:rPr>
          </w:pPr>
        </w:p>
      </w:tc>
    </w:tr>
  </w:tbl>
  <w:p w:rsidR="00D16FBA" w:rsidRPr="000603C2" w:rsidRDefault="00D16FBA" w:rsidP="00CE7EB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5801"/>
      <w:gridCol w:w="2818"/>
      <w:gridCol w:w="1586"/>
    </w:tblGrid>
    <w:tr w:rsidR="00D16FBA" w:rsidTr="00C82626">
      <w:trPr>
        <w:trHeight w:val="902"/>
      </w:trPr>
      <w:tc>
        <w:tcPr>
          <w:tcW w:w="5906" w:type="dxa"/>
        </w:tcPr>
        <w:p w:rsidR="00D16FBA" w:rsidRDefault="00B82F1B" w:rsidP="00D525B5">
          <w:pPr>
            <w:pStyle w:val="Yltunnite"/>
          </w:pPr>
          <w:r>
            <w:rPr>
              <w:noProof/>
            </w:rPr>
            <w:drawing>
              <wp:inline distT="0" distB="0" distL="0" distR="0">
                <wp:extent cx="1193800" cy="1200150"/>
                <wp:effectExtent l="0" t="0" r="0" b="0"/>
                <wp:docPr id="1" name="Kuva 1" descr="pyorea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yorea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1200150"/>
                        </a:xfrm>
                        <a:prstGeom prst="rect">
                          <a:avLst/>
                        </a:prstGeom>
                        <a:noFill/>
                        <a:ln>
                          <a:noFill/>
                        </a:ln>
                      </pic:spPr>
                    </pic:pic>
                  </a:graphicData>
                </a:graphic>
              </wp:inline>
            </w:drawing>
          </w:r>
        </w:p>
      </w:tc>
      <w:tc>
        <w:tcPr>
          <w:tcW w:w="2850" w:type="dxa"/>
          <w:vAlign w:val="center"/>
        </w:tcPr>
        <w:p w:rsidR="00D16FBA" w:rsidRDefault="00BF6E96" w:rsidP="00D525B5">
          <w:pPr>
            <w:pStyle w:val="Yltunnite"/>
          </w:pPr>
          <w:r>
            <w:t>PÖYTÄKIRJA</w:t>
          </w:r>
          <w:r w:rsidR="00644D11">
            <w:t xml:space="preserve"> 2</w:t>
          </w:r>
          <w:r w:rsidR="00B76A62">
            <w:t>/2016</w:t>
          </w:r>
        </w:p>
      </w:tc>
      <w:tc>
        <w:tcPr>
          <w:tcW w:w="1625" w:type="dxa"/>
          <w:vAlign w:val="center"/>
        </w:tcPr>
        <w:p w:rsidR="00D16FBA" w:rsidRDefault="00D16FBA" w:rsidP="00C82626">
          <w:pPr>
            <w:ind w:left="589"/>
          </w:pPr>
        </w:p>
      </w:tc>
    </w:tr>
    <w:tr w:rsidR="00D16FBA" w:rsidTr="00C82626">
      <w:trPr>
        <w:trHeight w:val="336"/>
      </w:trPr>
      <w:tc>
        <w:tcPr>
          <w:tcW w:w="5906" w:type="dxa"/>
        </w:tcPr>
        <w:p w:rsidR="00D16FBA" w:rsidRDefault="00D16FBA" w:rsidP="00D525B5">
          <w:pPr>
            <w:pStyle w:val="Yltunnite"/>
            <w:rPr>
              <w:noProof/>
            </w:rPr>
          </w:pPr>
        </w:p>
      </w:tc>
      <w:tc>
        <w:tcPr>
          <w:tcW w:w="2850" w:type="dxa"/>
        </w:tcPr>
        <w:p w:rsidR="00D16FBA" w:rsidRDefault="00ED184B" w:rsidP="008A7613">
          <w:pPr>
            <w:pStyle w:val="Yltunnite"/>
          </w:pPr>
          <w:r>
            <w:t>6.3</w:t>
          </w:r>
          <w:r w:rsidR="008A7613">
            <w:t>.2016</w:t>
          </w:r>
        </w:p>
      </w:tc>
      <w:tc>
        <w:tcPr>
          <w:tcW w:w="1625" w:type="dxa"/>
        </w:tcPr>
        <w:p w:rsidR="00D16FBA" w:rsidRDefault="00D16FBA" w:rsidP="00C82626">
          <w:pPr>
            <w:jc w:val="right"/>
            <w:rPr>
              <w:rStyle w:val="Sivunumero"/>
            </w:rPr>
          </w:pPr>
        </w:p>
      </w:tc>
    </w:tr>
  </w:tbl>
  <w:p w:rsidR="00D16FBA" w:rsidRDefault="00D16FBA" w:rsidP="00B76A62">
    <w:pP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3127F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C26B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618BD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227A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D091DA"/>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BDECBC72"/>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ED3A83CC"/>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7CC05270"/>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60CE1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1E2AE6"/>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1D1645E"/>
    <w:multiLevelType w:val="hybridMultilevel"/>
    <w:tmpl w:val="BFB06828"/>
    <w:lvl w:ilvl="0" w:tplc="C9C0511A">
      <w:numFmt w:val="bullet"/>
      <w:lvlText w:val="-"/>
      <w:lvlJc w:val="left"/>
      <w:pPr>
        <w:ind w:left="927" w:hanging="360"/>
      </w:pPr>
      <w:rPr>
        <w:rFonts w:ascii="Times New Roman" w:eastAsia="Times New Roman" w:hAnsi="Times New Roman" w:cs="Times New Roman" w:hint="default"/>
      </w:rPr>
    </w:lvl>
    <w:lvl w:ilvl="1" w:tplc="040B0003" w:tentative="1">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11" w15:restartNumberingAfterBreak="0">
    <w:nsid w:val="08E02C31"/>
    <w:multiLevelType w:val="hybridMultilevel"/>
    <w:tmpl w:val="91AABD9E"/>
    <w:lvl w:ilvl="0" w:tplc="7DF81B2E">
      <w:start w:val="1"/>
      <w:numFmt w:val="decimal"/>
      <w:lvlText w:val="%1."/>
      <w:lvlJc w:val="left"/>
      <w:pPr>
        <w:tabs>
          <w:tab w:val="num" w:pos="720"/>
        </w:tabs>
        <w:ind w:left="720" w:hanging="360"/>
      </w:pPr>
      <w:rPr>
        <w:rFonts w:hint="default"/>
      </w:rPr>
    </w:lvl>
    <w:lvl w:ilvl="1" w:tplc="95C06B1C">
      <w:start w:val="1"/>
      <w:numFmt w:val="bullet"/>
      <w:lvlText w:val=""/>
      <w:lvlJc w:val="left"/>
      <w:pPr>
        <w:tabs>
          <w:tab w:val="num" w:pos="1420"/>
        </w:tabs>
        <w:ind w:left="1420" w:hanging="340"/>
      </w:pPr>
      <w:rPr>
        <w:rFonts w:ascii="Wingdings" w:hAnsi="Wingdings" w:cs="Wingdings" w:hint="default"/>
      </w:rPr>
    </w:lvl>
    <w:lvl w:ilvl="2" w:tplc="040B001B">
      <w:start w:val="1"/>
      <w:numFmt w:val="lowerRoman"/>
      <w:lvlText w:val="%3."/>
      <w:lvlJc w:val="right"/>
      <w:pPr>
        <w:tabs>
          <w:tab w:val="num" w:pos="2160"/>
        </w:tabs>
        <w:ind w:left="2160" w:hanging="180"/>
      </w:pPr>
    </w:lvl>
    <w:lvl w:ilvl="3" w:tplc="040B000F">
      <w:start w:val="1"/>
      <w:numFmt w:val="decimal"/>
      <w:lvlText w:val="%4."/>
      <w:lvlJc w:val="left"/>
      <w:pPr>
        <w:tabs>
          <w:tab w:val="num" w:pos="2880"/>
        </w:tabs>
        <w:ind w:left="2880" w:hanging="360"/>
      </w:pPr>
    </w:lvl>
    <w:lvl w:ilvl="4" w:tplc="040B0019">
      <w:start w:val="1"/>
      <w:numFmt w:val="lowerLetter"/>
      <w:lvlText w:val="%5."/>
      <w:lvlJc w:val="left"/>
      <w:pPr>
        <w:tabs>
          <w:tab w:val="num" w:pos="3600"/>
        </w:tabs>
        <w:ind w:left="3600" w:hanging="360"/>
      </w:pPr>
    </w:lvl>
    <w:lvl w:ilvl="5" w:tplc="040B001B">
      <w:start w:val="1"/>
      <w:numFmt w:val="lowerRoman"/>
      <w:lvlText w:val="%6."/>
      <w:lvlJc w:val="right"/>
      <w:pPr>
        <w:tabs>
          <w:tab w:val="num" w:pos="4320"/>
        </w:tabs>
        <w:ind w:left="4320" w:hanging="180"/>
      </w:pPr>
    </w:lvl>
    <w:lvl w:ilvl="6" w:tplc="040B000F">
      <w:start w:val="1"/>
      <w:numFmt w:val="decimal"/>
      <w:lvlText w:val="%7."/>
      <w:lvlJc w:val="left"/>
      <w:pPr>
        <w:tabs>
          <w:tab w:val="num" w:pos="5040"/>
        </w:tabs>
        <w:ind w:left="5040" w:hanging="360"/>
      </w:pPr>
    </w:lvl>
    <w:lvl w:ilvl="7" w:tplc="040B0019">
      <w:start w:val="1"/>
      <w:numFmt w:val="lowerLetter"/>
      <w:lvlText w:val="%8."/>
      <w:lvlJc w:val="left"/>
      <w:pPr>
        <w:tabs>
          <w:tab w:val="num" w:pos="5760"/>
        </w:tabs>
        <w:ind w:left="5760" w:hanging="360"/>
      </w:pPr>
    </w:lvl>
    <w:lvl w:ilvl="8" w:tplc="040B001B">
      <w:start w:val="1"/>
      <w:numFmt w:val="lowerRoman"/>
      <w:lvlText w:val="%9."/>
      <w:lvlJc w:val="right"/>
      <w:pPr>
        <w:tabs>
          <w:tab w:val="num" w:pos="6480"/>
        </w:tabs>
        <w:ind w:left="6480" w:hanging="180"/>
      </w:pPr>
    </w:lvl>
  </w:abstractNum>
  <w:abstractNum w:abstractNumId="12" w15:restartNumberingAfterBreak="0">
    <w:nsid w:val="0CA13DDF"/>
    <w:multiLevelType w:val="multilevel"/>
    <w:tmpl w:val="8FFAFBD8"/>
    <w:lvl w:ilvl="0">
      <w:start w:val="1"/>
      <w:numFmt w:val="none"/>
      <w:pStyle w:val="Otsikko1"/>
      <w:lvlText w:val=""/>
      <w:lvlJc w:val="left"/>
      <w:pPr>
        <w:tabs>
          <w:tab w:val="num" w:pos="432"/>
        </w:tabs>
        <w:ind w:left="432" w:hanging="432"/>
      </w:pPr>
      <w:rPr>
        <w:rFonts w:hint="default"/>
        <w:sz w:val="28"/>
        <w:szCs w:val="28"/>
      </w:rPr>
    </w:lvl>
    <w:lvl w:ilvl="1">
      <w:start w:val="1"/>
      <w:numFmt w:val="decimal"/>
      <w:pStyle w:val="Otsikko2"/>
      <w:lvlText w:val="%1%2."/>
      <w:lvlJc w:val="left"/>
      <w:pPr>
        <w:tabs>
          <w:tab w:val="num" w:pos="576"/>
        </w:tabs>
        <w:ind w:left="576" w:hanging="576"/>
      </w:pPr>
      <w:rPr>
        <w:rFonts w:hint="default"/>
        <w:b/>
        <w:bCs/>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Otsikko3"/>
      <w:lvlText w:val="%1%2.%3"/>
      <w:lvlJc w:val="left"/>
      <w:pPr>
        <w:tabs>
          <w:tab w:val="num" w:pos="720"/>
        </w:tabs>
        <w:ind w:left="720" w:hanging="720"/>
      </w:pPr>
      <w:rPr>
        <w:rFonts w:ascii="Arial" w:hAnsi="Arial" w:cs="Arial" w:hint="default"/>
        <w:b w:val="0"/>
        <w:bCs w:val="0"/>
        <w:i/>
        <w:iCs/>
        <w:caps w:val="0"/>
        <w:strike w:val="0"/>
        <w:dstrike w:val="0"/>
        <w:vanish w:val="0"/>
        <w:color w:val="000000"/>
        <w:spacing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Otsikko4"/>
      <w:lvlText w:val="%1%2.%3.%4"/>
      <w:lvlJc w:val="left"/>
      <w:pPr>
        <w:tabs>
          <w:tab w:val="num" w:pos="864"/>
        </w:tabs>
        <w:ind w:left="864" w:hanging="864"/>
      </w:pPr>
      <w:rPr>
        <w:rFonts w:hint="default"/>
      </w:rPr>
    </w:lvl>
    <w:lvl w:ilvl="4">
      <w:start w:val="1"/>
      <w:numFmt w:val="decimal"/>
      <w:pStyle w:val="Otsikko5"/>
      <w:lvlText w:val="%1.%2.%3.%4.%5"/>
      <w:lvlJc w:val="left"/>
      <w:pPr>
        <w:tabs>
          <w:tab w:val="num" w:pos="1008"/>
        </w:tabs>
        <w:ind w:left="1008" w:hanging="1008"/>
      </w:pPr>
      <w:rPr>
        <w:rFonts w:hint="default"/>
      </w:rPr>
    </w:lvl>
    <w:lvl w:ilvl="5">
      <w:start w:val="1"/>
      <w:numFmt w:val="decimal"/>
      <w:pStyle w:val="Otsikko6"/>
      <w:lvlText w:val="%1.%2.%3.%4.%5.%6"/>
      <w:lvlJc w:val="left"/>
      <w:pPr>
        <w:tabs>
          <w:tab w:val="num" w:pos="1152"/>
        </w:tabs>
        <w:ind w:left="1152" w:hanging="1152"/>
      </w:pPr>
      <w:rPr>
        <w:rFonts w:hint="default"/>
      </w:rPr>
    </w:lvl>
    <w:lvl w:ilvl="6">
      <w:start w:val="1"/>
      <w:numFmt w:val="decimal"/>
      <w:pStyle w:val="Otsikko7"/>
      <w:lvlText w:val="%1.%2.%3.%4.%5.%6.%7"/>
      <w:lvlJc w:val="left"/>
      <w:pPr>
        <w:tabs>
          <w:tab w:val="num" w:pos="1296"/>
        </w:tabs>
        <w:ind w:left="1296" w:hanging="1296"/>
      </w:pPr>
      <w:rPr>
        <w:rFonts w:hint="default"/>
      </w:rPr>
    </w:lvl>
    <w:lvl w:ilvl="7">
      <w:start w:val="1"/>
      <w:numFmt w:val="decimal"/>
      <w:pStyle w:val="Otsikko8"/>
      <w:lvlText w:val="%1.%2.%3.%4.%5.%6.%7.%8"/>
      <w:lvlJc w:val="left"/>
      <w:pPr>
        <w:tabs>
          <w:tab w:val="num" w:pos="1440"/>
        </w:tabs>
        <w:ind w:left="1440" w:hanging="1440"/>
      </w:pPr>
      <w:rPr>
        <w:rFonts w:hint="default"/>
      </w:rPr>
    </w:lvl>
    <w:lvl w:ilvl="8">
      <w:start w:val="1"/>
      <w:numFmt w:val="decimal"/>
      <w:pStyle w:val="Otsikko9"/>
      <w:lvlText w:val="%1.%2.%3.%4.%5.%6.%7.%8.%9"/>
      <w:lvlJc w:val="left"/>
      <w:pPr>
        <w:tabs>
          <w:tab w:val="num" w:pos="1584"/>
        </w:tabs>
        <w:ind w:left="1584" w:hanging="1584"/>
      </w:pPr>
      <w:rPr>
        <w:rFonts w:hint="default"/>
      </w:rPr>
    </w:lvl>
  </w:abstractNum>
  <w:abstractNum w:abstractNumId="13" w15:restartNumberingAfterBreak="0">
    <w:nsid w:val="13735079"/>
    <w:multiLevelType w:val="hybridMultilevel"/>
    <w:tmpl w:val="9804537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1AED2D59"/>
    <w:multiLevelType w:val="hybridMultilevel"/>
    <w:tmpl w:val="D85851B6"/>
    <w:lvl w:ilvl="0" w:tplc="8208FA22">
      <w:start w:val="1"/>
      <w:numFmt w:val="bullet"/>
      <w:lvlText w:val="-"/>
      <w:lvlJc w:val="left"/>
      <w:pPr>
        <w:tabs>
          <w:tab w:val="num" w:pos="907"/>
        </w:tabs>
        <w:ind w:left="907" w:hanging="340"/>
      </w:pPr>
      <w:rPr>
        <w:rFonts w:ascii="Arial" w:hAnsi="Arial" w:cs="Arial" w:hint="default"/>
      </w:rPr>
    </w:lvl>
    <w:lvl w:ilvl="1" w:tplc="040B0003">
      <w:start w:val="1"/>
      <w:numFmt w:val="bullet"/>
      <w:lvlText w:val="o"/>
      <w:lvlJc w:val="left"/>
      <w:pPr>
        <w:tabs>
          <w:tab w:val="num" w:pos="2007"/>
        </w:tabs>
        <w:ind w:left="2007" w:hanging="360"/>
      </w:pPr>
      <w:rPr>
        <w:rFonts w:ascii="Courier New" w:hAnsi="Courier New" w:cs="Courier New" w:hint="default"/>
      </w:rPr>
    </w:lvl>
    <w:lvl w:ilvl="2" w:tplc="040B0005">
      <w:start w:val="1"/>
      <w:numFmt w:val="bullet"/>
      <w:lvlText w:val=""/>
      <w:lvlJc w:val="left"/>
      <w:pPr>
        <w:tabs>
          <w:tab w:val="num" w:pos="2727"/>
        </w:tabs>
        <w:ind w:left="2727" w:hanging="360"/>
      </w:pPr>
      <w:rPr>
        <w:rFonts w:ascii="Wingdings" w:hAnsi="Wingdings" w:cs="Wingdings" w:hint="default"/>
      </w:rPr>
    </w:lvl>
    <w:lvl w:ilvl="3" w:tplc="040B0001">
      <w:start w:val="1"/>
      <w:numFmt w:val="bullet"/>
      <w:lvlText w:val=""/>
      <w:lvlJc w:val="left"/>
      <w:pPr>
        <w:tabs>
          <w:tab w:val="num" w:pos="3447"/>
        </w:tabs>
        <w:ind w:left="3447" w:hanging="360"/>
      </w:pPr>
      <w:rPr>
        <w:rFonts w:ascii="Symbol" w:hAnsi="Symbol" w:cs="Symbol" w:hint="default"/>
      </w:rPr>
    </w:lvl>
    <w:lvl w:ilvl="4" w:tplc="040B0003">
      <w:start w:val="1"/>
      <w:numFmt w:val="bullet"/>
      <w:lvlText w:val="o"/>
      <w:lvlJc w:val="left"/>
      <w:pPr>
        <w:tabs>
          <w:tab w:val="num" w:pos="4167"/>
        </w:tabs>
        <w:ind w:left="4167" w:hanging="360"/>
      </w:pPr>
      <w:rPr>
        <w:rFonts w:ascii="Courier New" w:hAnsi="Courier New" w:cs="Courier New" w:hint="default"/>
      </w:rPr>
    </w:lvl>
    <w:lvl w:ilvl="5" w:tplc="040B0005">
      <w:start w:val="1"/>
      <w:numFmt w:val="bullet"/>
      <w:lvlText w:val=""/>
      <w:lvlJc w:val="left"/>
      <w:pPr>
        <w:tabs>
          <w:tab w:val="num" w:pos="4887"/>
        </w:tabs>
        <w:ind w:left="4887" w:hanging="360"/>
      </w:pPr>
      <w:rPr>
        <w:rFonts w:ascii="Wingdings" w:hAnsi="Wingdings" w:cs="Wingdings" w:hint="default"/>
      </w:rPr>
    </w:lvl>
    <w:lvl w:ilvl="6" w:tplc="040B0001">
      <w:start w:val="1"/>
      <w:numFmt w:val="bullet"/>
      <w:lvlText w:val=""/>
      <w:lvlJc w:val="left"/>
      <w:pPr>
        <w:tabs>
          <w:tab w:val="num" w:pos="5607"/>
        </w:tabs>
        <w:ind w:left="5607" w:hanging="360"/>
      </w:pPr>
      <w:rPr>
        <w:rFonts w:ascii="Symbol" w:hAnsi="Symbol" w:cs="Symbol" w:hint="default"/>
      </w:rPr>
    </w:lvl>
    <w:lvl w:ilvl="7" w:tplc="040B0003">
      <w:start w:val="1"/>
      <w:numFmt w:val="bullet"/>
      <w:lvlText w:val="o"/>
      <w:lvlJc w:val="left"/>
      <w:pPr>
        <w:tabs>
          <w:tab w:val="num" w:pos="6327"/>
        </w:tabs>
        <w:ind w:left="6327" w:hanging="360"/>
      </w:pPr>
      <w:rPr>
        <w:rFonts w:ascii="Courier New" w:hAnsi="Courier New" w:cs="Courier New" w:hint="default"/>
      </w:rPr>
    </w:lvl>
    <w:lvl w:ilvl="8" w:tplc="040B0005">
      <w:start w:val="1"/>
      <w:numFmt w:val="bullet"/>
      <w:lvlText w:val=""/>
      <w:lvlJc w:val="left"/>
      <w:pPr>
        <w:tabs>
          <w:tab w:val="num" w:pos="7047"/>
        </w:tabs>
        <w:ind w:left="7047" w:hanging="360"/>
      </w:pPr>
      <w:rPr>
        <w:rFonts w:ascii="Wingdings" w:hAnsi="Wingdings" w:cs="Wingdings" w:hint="default"/>
      </w:rPr>
    </w:lvl>
  </w:abstractNum>
  <w:abstractNum w:abstractNumId="15" w15:restartNumberingAfterBreak="0">
    <w:nsid w:val="2A4C6CC9"/>
    <w:multiLevelType w:val="hybridMultilevel"/>
    <w:tmpl w:val="2FDC624E"/>
    <w:lvl w:ilvl="0" w:tplc="FFFFFFFF">
      <w:start w:val="1"/>
      <w:numFmt w:val="bullet"/>
      <w:lvlText w:val=""/>
      <w:lvlJc w:val="left"/>
      <w:pPr>
        <w:tabs>
          <w:tab w:val="num" w:pos="1800"/>
        </w:tabs>
        <w:ind w:left="1800" w:hanging="360"/>
      </w:pPr>
      <w:rPr>
        <w:rFonts w:ascii="Symbol" w:hAnsi="Symbol" w:hint="default"/>
        <w:color w:val="auto"/>
      </w:rPr>
    </w:lvl>
    <w:lvl w:ilvl="1" w:tplc="FFFFFFFF" w:tentative="1">
      <w:start w:val="1"/>
      <w:numFmt w:val="bullet"/>
      <w:lvlText w:val="o"/>
      <w:lvlJc w:val="left"/>
      <w:pPr>
        <w:tabs>
          <w:tab w:val="num" w:pos="2880"/>
        </w:tabs>
        <w:ind w:left="2880" w:hanging="360"/>
      </w:pPr>
      <w:rPr>
        <w:rFonts w:ascii="Courier New" w:hAnsi="Courier New" w:cs="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31B40FDA"/>
    <w:multiLevelType w:val="hybridMultilevel"/>
    <w:tmpl w:val="EB108024"/>
    <w:lvl w:ilvl="0" w:tplc="E8361214">
      <w:start w:val="1"/>
      <w:numFmt w:val="decimal"/>
      <w:lvlText w:val="%1."/>
      <w:lvlJc w:val="left"/>
      <w:pPr>
        <w:ind w:left="927" w:hanging="360"/>
      </w:pPr>
      <w:rPr>
        <w:rFonts w:hint="default"/>
      </w:rPr>
    </w:lvl>
    <w:lvl w:ilvl="1" w:tplc="040B0019" w:tentative="1">
      <w:start w:val="1"/>
      <w:numFmt w:val="lowerLetter"/>
      <w:lvlText w:val="%2."/>
      <w:lvlJc w:val="left"/>
      <w:pPr>
        <w:ind w:left="1647" w:hanging="360"/>
      </w:pPr>
    </w:lvl>
    <w:lvl w:ilvl="2" w:tplc="040B001B" w:tentative="1">
      <w:start w:val="1"/>
      <w:numFmt w:val="lowerRoman"/>
      <w:lvlText w:val="%3."/>
      <w:lvlJc w:val="right"/>
      <w:pPr>
        <w:ind w:left="2367" w:hanging="180"/>
      </w:pPr>
    </w:lvl>
    <w:lvl w:ilvl="3" w:tplc="040B000F" w:tentative="1">
      <w:start w:val="1"/>
      <w:numFmt w:val="decimal"/>
      <w:lvlText w:val="%4."/>
      <w:lvlJc w:val="left"/>
      <w:pPr>
        <w:ind w:left="3087" w:hanging="360"/>
      </w:pPr>
    </w:lvl>
    <w:lvl w:ilvl="4" w:tplc="040B0019" w:tentative="1">
      <w:start w:val="1"/>
      <w:numFmt w:val="lowerLetter"/>
      <w:lvlText w:val="%5."/>
      <w:lvlJc w:val="left"/>
      <w:pPr>
        <w:ind w:left="3807" w:hanging="360"/>
      </w:pPr>
    </w:lvl>
    <w:lvl w:ilvl="5" w:tplc="040B001B" w:tentative="1">
      <w:start w:val="1"/>
      <w:numFmt w:val="lowerRoman"/>
      <w:lvlText w:val="%6."/>
      <w:lvlJc w:val="right"/>
      <w:pPr>
        <w:ind w:left="4527" w:hanging="180"/>
      </w:pPr>
    </w:lvl>
    <w:lvl w:ilvl="6" w:tplc="040B000F" w:tentative="1">
      <w:start w:val="1"/>
      <w:numFmt w:val="decimal"/>
      <w:lvlText w:val="%7."/>
      <w:lvlJc w:val="left"/>
      <w:pPr>
        <w:ind w:left="5247" w:hanging="360"/>
      </w:pPr>
    </w:lvl>
    <w:lvl w:ilvl="7" w:tplc="040B0019" w:tentative="1">
      <w:start w:val="1"/>
      <w:numFmt w:val="lowerLetter"/>
      <w:lvlText w:val="%8."/>
      <w:lvlJc w:val="left"/>
      <w:pPr>
        <w:ind w:left="5967" w:hanging="360"/>
      </w:pPr>
    </w:lvl>
    <w:lvl w:ilvl="8" w:tplc="040B001B" w:tentative="1">
      <w:start w:val="1"/>
      <w:numFmt w:val="lowerRoman"/>
      <w:lvlText w:val="%9."/>
      <w:lvlJc w:val="right"/>
      <w:pPr>
        <w:ind w:left="6687" w:hanging="180"/>
      </w:pPr>
    </w:lvl>
  </w:abstractNum>
  <w:abstractNum w:abstractNumId="17" w15:restartNumberingAfterBreak="0">
    <w:nsid w:val="38B40EFC"/>
    <w:multiLevelType w:val="hybridMultilevel"/>
    <w:tmpl w:val="5AEC8496"/>
    <w:lvl w:ilvl="0" w:tplc="8F9CD3FE">
      <w:start w:val="1"/>
      <w:numFmt w:val="decimal"/>
      <w:lvlText w:val="%1."/>
      <w:lvlJc w:val="left"/>
      <w:pPr>
        <w:ind w:left="927" w:hanging="360"/>
      </w:pPr>
      <w:rPr>
        <w:rFonts w:hint="default"/>
      </w:rPr>
    </w:lvl>
    <w:lvl w:ilvl="1" w:tplc="040B0019" w:tentative="1">
      <w:start w:val="1"/>
      <w:numFmt w:val="lowerLetter"/>
      <w:lvlText w:val="%2."/>
      <w:lvlJc w:val="left"/>
      <w:pPr>
        <w:ind w:left="1647" w:hanging="360"/>
      </w:pPr>
    </w:lvl>
    <w:lvl w:ilvl="2" w:tplc="040B001B" w:tentative="1">
      <w:start w:val="1"/>
      <w:numFmt w:val="lowerRoman"/>
      <w:lvlText w:val="%3."/>
      <w:lvlJc w:val="right"/>
      <w:pPr>
        <w:ind w:left="2367" w:hanging="180"/>
      </w:pPr>
    </w:lvl>
    <w:lvl w:ilvl="3" w:tplc="040B000F" w:tentative="1">
      <w:start w:val="1"/>
      <w:numFmt w:val="decimal"/>
      <w:lvlText w:val="%4."/>
      <w:lvlJc w:val="left"/>
      <w:pPr>
        <w:ind w:left="3087" w:hanging="360"/>
      </w:pPr>
    </w:lvl>
    <w:lvl w:ilvl="4" w:tplc="040B0019" w:tentative="1">
      <w:start w:val="1"/>
      <w:numFmt w:val="lowerLetter"/>
      <w:lvlText w:val="%5."/>
      <w:lvlJc w:val="left"/>
      <w:pPr>
        <w:ind w:left="3807" w:hanging="360"/>
      </w:pPr>
    </w:lvl>
    <w:lvl w:ilvl="5" w:tplc="040B001B" w:tentative="1">
      <w:start w:val="1"/>
      <w:numFmt w:val="lowerRoman"/>
      <w:lvlText w:val="%6."/>
      <w:lvlJc w:val="right"/>
      <w:pPr>
        <w:ind w:left="4527" w:hanging="180"/>
      </w:pPr>
    </w:lvl>
    <w:lvl w:ilvl="6" w:tplc="040B000F" w:tentative="1">
      <w:start w:val="1"/>
      <w:numFmt w:val="decimal"/>
      <w:lvlText w:val="%7."/>
      <w:lvlJc w:val="left"/>
      <w:pPr>
        <w:ind w:left="5247" w:hanging="360"/>
      </w:pPr>
    </w:lvl>
    <w:lvl w:ilvl="7" w:tplc="040B0019" w:tentative="1">
      <w:start w:val="1"/>
      <w:numFmt w:val="lowerLetter"/>
      <w:lvlText w:val="%8."/>
      <w:lvlJc w:val="left"/>
      <w:pPr>
        <w:ind w:left="5967" w:hanging="360"/>
      </w:pPr>
    </w:lvl>
    <w:lvl w:ilvl="8" w:tplc="040B001B" w:tentative="1">
      <w:start w:val="1"/>
      <w:numFmt w:val="lowerRoman"/>
      <w:lvlText w:val="%9."/>
      <w:lvlJc w:val="right"/>
      <w:pPr>
        <w:ind w:left="6687" w:hanging="180"/>
      </w:pPr>
    </w:lvl>
  </w:abstractNum>
  <w:abstractNum w:abstractNumId="18" w15:restartNumberingAfterBreak="0">
    <w:nsid w:val="457F4924"/>
    <w:multiLevelType w:val="hybridMultilevel"/>
    <w:tmpl w:val="0082C044"/>
    <w:lvl w:ilvl="0" w:tplc="788ACFF2">
      <w:numFmt w:val="bullet"/>
      <w:lvlText w:val="-"/>
      <w:lvlJc w:val="left"/>
      <w:pPr>
        <w:ind w:left="927" w:hanging="360"/>
      </w:pPr>
      <w:rPr>
        <w:rFonts w:ascii="Times New Roman" w:eastAsia="Times New Roman" w:hAnsi="Times New Roman" w:cs="Times New Roman" w:hint="default"/>
      </w:rPr>
    </w:lvl>
    <w:lvl w:ilvl="1" w:tplc="040B0003" w:tentative="1">
      <w:start w:val="1"/>
      <w:numFmt w:val="bullet"/>
      <w:lvlText w:val="o"/>
      <w:lvlJc w:val="left"/>
      <w:pPr>
        <w:ind w:left="1647" w:hanging="360"/>
      </w:pPr>
      <w:rPr>
        <w:rFonts w:ascii="Courier New" w:hAnsi="Courier New" w:cs="Courier New" w:hint="default"/>
      </w:rPr>
    </w:lvl>
    <w:lvl w:ilvl="2" w:tplc="040B0005" w:tentative="1">
      <w:start w:val="1"/>
      <w:numFmt w:val="bullet"/>
      <w:lvlText w:val=""/>
      <w:lvlJc w:val="left"/>
      <w:pPr>
        <w:ind w:left="2367" w:hanging="360"/>
      </w:pPr>
      <w:rPr>
        <w:rFonts w:ascii="Wingdings" w:hAnsi="Wingdings" w:hint="default"/>
      </w:rPr>
    </w:lvl>
    <w:lvl w:ilvl="3" w:tplc="040B0001" w:tentative="1">
      <w:start w:val="1"/>
      <w:numFmt w:val="bullet"/>
      <w:lvlText w:val=""/>
      <w:lvlJc w:val="left"/>
      <w:pPr>
        <w:ind w:left="3087" w:hanging="360"/>
      </w:pPr>
      <w:rPr>
        <w:rFonts w:ascii="Symbol" w:hAnsi="Symbol" w:hint="default"/>
      </w:rPr>
    </w:lvl>
    <w:lvl w:ilvl="4" w:tplc="040B0003" w:tentative="1">
      <w:start w:val="1"/>
      <w:numFmt w:val="bullet"/>
      <w:lvlText w:val="o"/>
      <w:lvlJc w:val="left"/>
      <w:pPr>
        <w:ind w:left="3807" w:hanging="360"/>
      </w:pPr>
      <w:rPr>
        <w:rFonts w:ascii="Courier New" w:hAnsi="Courier New" w:cs="Courier New" w:hint="default"/>
      </w:rPr>
    </w:lvl>
    <w:lvl w:ilvl="5" w:tplc="040B0005" w:tentative="1">
      <w:start w:val="1"/>
      <w:numFmt w:val="bullet"/>
      <w:lvlText w:val=""/>
      <w:lvlJc w:val="left"/>
      <w:pPr>
        <w:ind w:left="4527" w:hanging="360"/>
      </w:pPr>
      <w:rPr>
        <w:rFonts w:ascii="Wingdings" w:hAnsi="Wingdings" w:hint="default"/>
      </w:rPr>
    </w:lvl>
    <w:lvl w:ilvl="6" w:tplc="040B0001" w:tentative="1">
      <w:start w:val="1"/>
      <w:numFmt w:val="bullet"/>
      <w:lvlText w:val=""/>
      <w:lvlJc w:val="left"/>
      <w:pPr>
        <w:ind w:left="5247" w:hanging="360"/>
      </w:pPr>
      <w:rPr>
        <w:rFonts w:ascii="Symbol" w:hAnsi="Symbol" w:hint="default"/>
      </w:rPr>
    </w:lvl>
    <w:lvl w:ilvl="7" w:tplc="040B0003" w:tentative="1">
      <w:start w:val="1"/>
      <w:numFmt w:val="bullet"/>
      <w:lvlText w:val="o"/>
      <w:lvlJc w:val="left"/>
      <w:pPr>
        <w:ind w:left="5967" w:hanging="360"/>
      </w:pPr>
      <w:rPr>
        <w:rFonts w:ascii="Courier New" w:hAnsi="Courier New" w:cs="Courier New" w:hint="default"/>
      </w:rPr>
    </w:lvl>
    <w:lvl w:ilvl="8" w:tplc="040B0005" w:tentative="1">
      <w:start w:val="1"/>
      <w:numFmt w:val="bullet"/>
      <w:lvlText w:val=""/>
      <w:lvlJc w:val="left"/>
      <w:pPr>
        <w:ind w:left="6687" w:hanging="360"/>
      </w:pPr>
      <w:rPr>
        <w:rFonts w:ascii="Wingdings" w:hAnsi="Wingdings" w:hint="default"/>
      </w:rPr>
    </w:lvl>
  </w:abstractNum>
  <w:abstractNum w:abstractNumId="19" w15:restartNumberingAfterBreak="0">
    <w:nsid w:val="685A0ABB"/>
    <w:multiLevelType w:val="hybridMultilevel"/>
    <w:tmpl w:val="CB96CB36"/>
    <w:lvl w:ilvl="0" w:tplc="040B0001">
      <w:start w:val="1"/>
      <w:numFmt w:val="bullet"/>
      <w:lvlText w:val=""/>
      <w:lvlJc w:val="left"/>
      <w:pPr>
        <w:ind w:left="1857" w:hanging="360"/>
      </w:pPr>
      <w:rPr>
        <w:rFonts w:ascii="Symbol" w:hAnsi="Symbol" w:hint="default"/>
      </w:rPr>
    </w:lvl>
    <w:lvl w:ilvl="1" w:tplc="040B0003" w:tentative="1">
      <w:start w:val="1"/>
      <w:numFmt w:val="bullet"/>
      <w:lvlText w:val="o"/>
      <w:lvlJc w:val="left"/>
      <w:pPr>
        <w:ind w:left="2577" w:hanging="360"/>
      </w:pPr>
      <w:rPr>
        <w:rFonts w:ascii="Courier New" w:hAnsi="Courier New" w:cs="Courier New" w:hint="default"/>
      </w:rPr>
    </w:lvl>
    <w:lvl w:ilvl="2" w:tplc="040B0005" w:tentative="1">
      <w:start w:val="1"/>
      <w:numFmt w:val="bullet"/>
      <w:lvlText w:val=""/>
      <w:lvlJc w:val="left"/>
      <w:pPr>
        <w:ind w:left="3297" w:hanging="360"/>
      </w:pPr>
      <w:rPr>
        <w:rFonts w:ascii="Wingdings" w:hAnsi="Wingdings" w:hint="default"/>
      </w:rPr>
    </w:lvl>
    <w:lvl w:ilvl="3" w:tplc="040B0001" w:tentative="1">
      <w:start w:val="1"/>
      <w:numFmt w:val="bullet"/>
      <w:lvlText w:val=""/>
      <w:lvlJc w:val="left"/>
      <w:pPr>
        <w:ind w:left="4017" w:hanging="360"/>
      </w:pPr>
      <w:rPr>
        <w:rFonts w:ascii="Symbol" w:hAnsi="Symbol" w:hint="default"/>
      </w:rPr>
    </w:lvl>
    <w:lvl w:ilvl="4" w:tplc="040B0003" w:tentative="1">
      <w:start w:val="1"/>
      <w:numFmt w:val="bullet"/>
      <w:lvlText w:val="o"/>
      <w:lvlJc w:val="left"/>
      <w:pPr>
        <w:ind w:left="4737" w:hanging="360"/>
      </w:pPr>
      <w:rPr>
        <w:rFonts w:ascii="Courier New" w:hAnsi="Courier New" w:cs="Courier New" w:hint="default"/>
      </w:rPr>
    </w:lvl>
    <w:lvl w:ilvl="5" w:tplc="040B0005" w:tentative="1">
      <w:start w:val="1"/>
      <w:numFmt w:val="bullet"/>
      <w:lvlText w:val=""/>
      <w:lvlJc w:val="left"/>
      <w:pPr>
        <w:ind w:left="5457" w:hanging="360"/>
      </w:pPr>
      <w:rPr>
        <w:rFonts w:ascii="Wingdings" w:hAnsi="Wingdings" w:hint="default"/>
      </w:rPr>
    </w:lvl>
    <w:lvl w:ilvl="6" w:tplc="040B0001" w:tentative="1">
      <w:start w:val="1"/>
      <w:numFmt w:val="bullet"/>
      <w:lvlText w:val=""/>
      <w:lvlJc w:val="left"/>
      <w:pPr>
        <w:ind w:left="6177" w:hanging="360"/>
      </w:pPr>
      <w:rPr>
        <w:rFonts w:ascii="Symbol" w:hAnsi="Symbol" w:hint="default"/>
      </w:rPr>
    </w:lvl>
    <w:lvl w:ilvl="7" w:tplc="040B0003" w:tentative="1">
      <w:start w:val="1"/>
      <w:numFmt w:val="bullet"/>
      <w:lvlText w:val="o"/>
      <w:lvlJc w:val="left"/>
      <w:pPr>
        <w:ind w:left="6897" w:hanging="360"/>
      </w:pPr>
      <w:rPr>
        <w:rFonts w:ascii="Courier New" w:hAnsi="Courier New" w:cs="Courier New" w:hint="default"/>
      </w:rPr>
    </w:lvl>
    <w:lvl w:ilvl="8" w:tplc="040B0005" w:tentative="1">
      <w:start w:val="1"/>
      <w:numFmt w:val="bullet"/>
      <w:lvlText w:val=""/>
      <w:lvlJc w:val="left"/>
      <w:pPr>
        <w:ind w:left="7617" w:hanging="360"/>
      </w:pPr>
      <w:rPr>
        <w:rFonts w:ascii="Wingdings" w:hAnsi="Wingdings" w:hint="default"/>
      </w:rPr>
    </w:lvl>
  </w:abstractNum>
  <w:abstractNum w:abstractNumId="20" w15:restartNumberingAfterBreak="0">
    <w:nsid w:val="6CE149D8"/>
    <w:multiLevelType w:val="hybridMultilevel"/>
    <w:tmpl w:val="2AF8F730"/>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21" w15:restartNumberingAfterBreak="0">
    <w:nsid w:val="7A6075E8"/>
    <w:multiLevelType w:val="multilevel"/>
    <w:tmpl w:val="19D8F7AE"/>
    <w:lvl w:ilvl="0">
      <w:start w:val="1"/>
      <w:numFmt w:val="decimal"/>
      <w:lvlText w:val="%1."/>
      <w:lvlJc w:val="left"/>
      <w:pPr>
        <w:ind w:left="927"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7AE74FAD"/>
    <w:multiLevelType w:val="hybridMultilevel"/>
    <w:tmpl w:val="A5F66436"/>
    <w:lvl w:ilvl="0" w:tplc="FFFFFFFF">
      <w:start w:val="1"/>
      <w:numFmt w:val="bullet"/>
      <w:lvlText w:val=""/>
      <w:lvlJc w:val="left"/>
      <w:pPr>
        <w:tabs>
          <w:tab w:val="num" w:pos="1080"/>
        </w:tabs>
        <w:ind w:left="1080" w:hanging="360"/>
      </w:pPr>
      <w:rPr>
        <w:rFonts w:ascii="Symbol" w:hAnsi="Symbol" w:hint="default"/>
        <w:color w:val="auto"/>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5"/>
  </w:num>
  <w:num w:numId="15">
    <w:abstractNumId w:val="2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8"/>
  </w:num>
  <w:num w:numId="19">
    <w:abstractNumId w:val="13"/>
  </w:num>
  <w:num w:numId="20">
    <w:abstractNumId w:val="16"/>
  </w:num>
  <w:num w:numId="21">
    <w:abstractNumId w:val="17"/>
  </w:num>
  <w:num w:numId="22">
    <w:abstractNumId w:val="21"/>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1304"/>
  <w:autoHyphenation/>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55"/>
    <w:rsid w:val="00025B46"/>
    <w:rsid w:val="00033062"/>
    <w:rsid w:val="00035CE9"/>
    <w:rsid w:val="000370CC"/>
    <w:rsid w:val="00050FB0"/>
    <w:rsid w:val="00054341"/>
    <w:rsid w:val="000603C2"/>
    <w:rsid w:val="00066CA8"/>
    <w:rsid w:val="00072B2F"/>
    <w:rsid w:val="00081EA8"/>
    <w:rsid w:val="000825EE"/>
    <w:rsid w:val="000A0B84"/>
    <w:rsid w:val="000A3DC3"/>
    <w:rsid w:val="000B46BE"/>
    <w:rsid w:val="000E0A56"/>
    <w:rsid w:val="00103240"/>
    <w:rsid w:val="00130C7F"/>
    <w:rsid w:val="001373A8"/>
    <w:rsid w:val="001466DD"/>
    <w:rsid w:val="00161345"/>
    <w:rsid w:val="001720FF"/>
    <w:rsid w:val="001761A4"/>
    <w:rsid w:val="00187FF5"/>
    <w:rsid w:val="001A0F74"/>
    <w:rsid w:val="001B167D"/>
    <w:rsid w:val="001B6881"/>
    <w:rsid w:val="001B6BE8"/>
    <w:rsid w:val="001C1DAF"/>
    <w:rsid w:val="001D76F8"/>
    <w:rsid w:val="001D7E00"/>
    <w:rsid w:val="001E058E"/>
    <w:rsid w:val="001E0E2A"/>
    <w:rsid w:val="001F1B4C"/>
    <w:rsid w:val="00214B20"/>
    <w:rsid w:val="0022424F"/>
    <w:rsid w:val="002279CD"/>
    <w:rsid w:val="00243893"/>
    <w:rsid w:val="00243C14"/>
    <w:rsid w:val="00246B44"/>
    <w:rsid w:val="00266FBE"/>
    <w:rsid w:val="002B7905"/>
    <w:rsid w:val="002D0227"/>
    <w:rsid w:val="002D7640"/>
    <w:rsid w:val="002E4D6F"/>
    <w:rsid w:val="003051E4"/>
    <w:rsid w:val="00316429"/>
    <w:rsid w:val="00316926"/>
    <w:rsid w:val="00323DC8"/>
    <w:rsid w:val="00326A3A"/>
    <w:rsid w:val="0034334F"/>
    <w:rsid w:val="00371BA5"/>
    <w:rsid w:val="003857A4"/>
    <w:rsid w:val="0038671D"/>
    <w:rsid w:val="003A5A70"/>
    <w:rsid w:val="003B2022"/>
    <w:rsid w:val="003C2C39"/>
    <w:rsid w:val="003D4560"/>
    <w:rsid w:val="003D4A56"/>
    <w:rsid w:val="003F5185"/>
    <w:rsid w:val="003F55FE"/>
    <w:rsid w:val="003F6295"/>
    <w:rsid w:val="00410881"/>
    <w:rsid w:val="00416E38"/>
    <w:rsid w:val="00420154"/>
    <w:rsid w:val="00425759"/>
    <w:rsid w:val="004445F6"/>
    <w:rsid w:val="00465D6F"/>
    <w:rsid w:val="00472020"/>
    <w:rsid w:val="00474CDF"/>
    <w:rsid w:val="00475425"/>
    <w:rsid w:val="00482F99"/>
    <w:rsid w:val="00490D79"/>
    <w:rsid w:val="004915E6"/>
    <w:rsid w:val="004C3D21"/>
    <w:rsid w:val="004C5421"/>
    <w:rsid w:val="004D089F"/>
    <w:rsid w:val="004D2361"/>
    <w:rsid w:val="004D53EA"/>
    <w:rsid w:val="004F0C59"/>
    <w:rsid w:val="004F0D64"/>
    <w:rsid w:val="00502ACD"/>
    <w:rsid w:val="00503ECA"/>
    <w:rsid w:val="00525751"/>
    <w:rsid w:val="00532DB0"/>
    <w:rsid w:val="005410B0"/>
    <w:rsid w:val="00544E3E"/>
    <w:rsid w:val="00560741"/>
    <w:rsid w:val="00564706"/>
    <w:rsid w:val="005709B9"/>
    <w:rsid w:val="005977BC"/>
    <w:rsid w:val="005D11E6"/>
    <w:rsid w:val="00604ACD"/>
    <w:rsid w:val="00607AA4"/>
    <w:rsid w:val="006113FF"/>
    <w:rsid w:val="0064044A"/>
    <w:rsid w:val="00644D11"/>
    <w:rsid w:val="00644EE1"/>
    <w:rsid w:val="006501F5"/>
    <w:rsid w:val="0065694E"/>
    <w:rsid w:val="0069489D"/>
    <w:rsid w:val="006A52EA"/>
    <w:rsid w:val="006C3E0C"/>
    <w:rsid w:val="006D1B75"/>
    <w:rsid w:val="006E248C"/>
    <w:rsid w:val="006E270F"/>
    <w:rsid w:val="006E6B4C"/>
    <w:rsid w:val="006F5BB2"/>
    <w:rsid w:val="007218B6"/>
    <w:rsid w:val="00727518"/>
    <w:rsid w:val="0073057D"/>
    <w:rsid w:val="007619B8"/>
    <w:rsid w:val="007706DE"/>
    <w:rsid w:val="007846EB"/>
    <w:rsid w:val="0078569F"/>
    <w:rsid w:val="00787446"/>
    <w:rsid w:val="00790925"/>
    <w:rsid w:val="0079363B"/>
    <w:rsid w:val="00793D12"/>
    <w:rsid w:val="007A197A"/>
    <w:rsid w:val="007A514E"/>
    <w:rsid w:val="007A5E0B"/>
    <w:rsid w:val="007B71D4"/>
    <w:rsid w:val="007E7317"/>
    <w:rsid w:val="008266F7"/>
    <w:rsid w:val="00826D77"/>
    <w:rsid w:val="00836F7E"/>
    <w:rsid w:val="00864C41"/>
    <w:rsid w:val="00865E3E"/>
    <w:rsid w:val="00877450"/>
    <w:rsid w:val="008875A8"/>
    <w:rsid w:val="00895255"/>
    <w:rsid w:val="008A558C"/>
    <w:rsid w:val="008A7613"/>
    <w:rsid w:val="008C0D0C"/>
    <w:rsid w:val="008C3752"/>
    <w:rsid w:val="008D5F80"/>
    <w:rsid w:val="00901405"/>
    <w:rsid w:val="0090678D"/>
    <w:rsid w:val="00910808"/>
    <w:rsid w:val="009131EF"/>
    <w:rsid w:val="00931D45"/>
    <w:rsid w:val="00934AD6"/>
    <w:rsid w:val="0094469B"/>
    <w:rsid w:val="00946A67"/>
    <w:rsid w:val="009506BE"/>
    <w:rsid w:val="00962128"/>
    <w:rsid w:val="00986D16"/>
    <w:rsid w:val="00992141"/>
    <w:rsid w:val="00993283"/>
    <w:rsid w:val="009A4639"/>
    <w:rsid w:val="009B5E7D"/>
    <w:rsid w:val="009B6B83"/>
    <w:rsid w:val="009C1719"/>
    <w:rsid w:val="009E7035"/>
    <w:rsid w:val="00A053FE"/>
    <w:rsid w:val="00A16C05"/>
    <w:rsid w:val="00A60E7E"/>
    <w:rsid w:val="00AB155F"/>
    <w:rsid w:val="00AB2896"/>
    <w:rsid w:val="00AD7E9D"/>
    <w:rsid w:val="00AE48FC"/>
    <w:rsid w:val="00AF025A"/>
    <w:rsid w:val="00AF0286"/>
    <w:rsid w:val="00B021C5"/>
    <w:rsid w:val="00B04608"/>
    <w:rsid w:val="00B21D61"/>
    <w:rsid w:val="00B23056"/>
    <w:rsid w:val="00B36CF9"/>
    <w:rsid w:val="00B37659"/>
    <w:rsid w:val="00B44223"/>
    <w:rsid w:val="00B47084"/>
    <w:rsid w:val="00B56AC7"/>
    <w:rsid w:val="00B57617"/>
    <w:rsid w:val="00B740B6"/>
    <w:rsid w:val="00B76A62"/>
    <w:rsid w:val="00B76B80"/>
    <w:rsid w:val="00B82F1B"/>
    <w:rsid w:val="00B87198"/>
    <w:rsid w:val="00B97B67"/>
    <w:rsid w:val="00BB7495"/>
    <w:rsid w:val="00BC0CA1"/>
    <w:rsid w:val="00BC1438"/>
    <w:rsid w:val="00BC22A6"/>
    <w:rsid w:val="00BC5083"/>
    <w:rsid w:val="00BC6534"/>
    <w:rsid w:val="00BD42F0"/>
    <w:rsid w:val="00BF6E96"/>
    <w:rsid w:val="00C06DD9"/>
    <w:rsid w:val="00C3283F"/>
    <w:rsid w:val="00C370F8"/>
    <w:rsid w:val="00C44A24"/>
    <w:rsid w:val="00C46D4C"/>
    <w:rsid w:val="00C50E0A"/>
    <w:rsid w:val="00C80800"/>
    <w:rsid w:val="00C82626"/>
    <w:rsid w:val="00C83B42"/>
    <w:rsid w:val="00C86FB3"/>
    <w:rsid w:val="00CA56DE"/>
    <w:rsid w:val="00CC758A"/>
    <w:rsid w:val="00CD41F7"/>
    <w:rsid w:val="00CE277F"/>
    <w:rsid w:val="00CE7EBD"/>
    <w:rsid w:val="00D032C6"/>
    <w:rsid w:val="00D04830"/>
    <w:rsid w:val="00D16FBA"/>
    <w:rsid w:val="00D525B5"/>
    <w:rsid w:val="00D61FDF"/>
    <w:rsid w:val="00DA1707"/>
    <w:rsid w:val="00DA1DF6"/>
    <w:rsid w:val="00DA51DE"/>
    <w:rsid w:val="00DA6119"/>
    <w:rsid w:val="00DD0A98"/>
    <w:rsid w:val="00DE0671"/>
    <w:rsid w:val="00E037D7"/>
    <w:rsid w:val="00E058FB"/>
    <w:rsid w:val="00E07B2C"/>
    <w:rsid w:val="00E116D3"/>
    <w:rsid w:val="00E22C15"/>
    <w:rsid w:val="00E50036"/>
    <w:rsid w:val="00E80FE2"/>
    <w:rsid w:val="00E84060"/>
    <w:rsid w:val="00EC62A8"/>
    <w:rsid w:val="00ED16C8"/>
    <w:rsid w:val="00ED184B"/>
    <w:rsid w:val="00ED7AFF"/>
    <w:rsid w:val="00ED7CDD"/>
    <w:rsid w:val="00EE3055"/>
    <w:rsid w:val="00EF4F04"/>
    <w:rsid w:val="00EF5527"/>
    <w:rsid w:val="00F07D76"/>
    <w:rsid w:val="00F115B9"/>
    <w:rsid w:val="00F14C0A"/>
    <w:rsid w:val="00F30E87"/>
    <w:rsid w:val="00F32DD5"/>
    <w:rsid w:val="00F562D4"/>
    <w:rsid w:val="00F6080B"/>
    <w:rsid w:val="00F815F8"/>
    <w:rsid w:val="00F916B3"/>
    <w:rsid w:val="00F91E22"/>
    <w:rsid w:val="00FB1B6D"/>
    <w:rsid w:val="00FB683A"/>
    <w:rsid w:val="00FC262A"/>
    <w:rsid w:val="00FC42B0"/>
    <w:rsid w:val="00FC7408"/>
    <w:rsid w:val="00FF790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E860C01-CE68-4A3C-81CC-A12CD796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i-FI" w:eastAsia="fi-FI"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qFormat/>
    <w:rsid w:val="00EE3055"/>
    <w:pPr>
      <w:spacing w:after="120"/>
      <w:ind w:left="567"/>
      <w:jc w:val="both"/>
    </w:pPr>
    <w:rPr>
      <w:sz w:val="24"/>
      <w:szCs w:val="24"/>
    </w:rPr>
  </w:style>
  <w:style w:type="paragraph" w:styleId="Otsikko1">
    <w:name w:val="heading 1"/>
    <w:basedOn w:val="Normaali"/>
    <w:next w:val="Normaali"/>
    <w:link w:val="Otsikko1Char"/>
    <w:uiPriority w:val="99"/>
    <w:qFormat/>
    <w:rsid w:val="007846EB"/>
    <w:pPr>
      <w:keepNext/>
      <w:numPr>
        <w:numId w:val="2"/>
      </w:numPr>
      <w:spacing w:before="240" w:after="360"/>
      <w:outlineLvl w:val="0"/>
    </w:pPr>
    <w:rPr>
      <w:rFonts w:ascii="Arial" w:hAnsi="Arial" w:cs="Arial"/>
      <w:b/>
      <w:bCs/>
      <w:caps/>
      <w:kern w:val="32"/>
      <w:sz w:val="28"/>
      <w:szCs w:val="28"/>
    </w:rPr>
  </w:style>
  <w:style w:type="paragraph" w:styleId="Otsikko2">
    <w:name w:val="heading 2"/>
    <w:basedOn w:val="Normaali"/>
    <w:next w:val="Normaali"/>
    <w:link w:val="Otsikko2Char"/>
    <w:uiPriority w:val="99"/>
    <w:qFormat/>
    <w:rsid w:val="007846EB"/>
    <w:pPr>
      <w:keepNext/>
      <w:numPr>
        <w:ilvl w:val="1"/>
        <w:numId w:val="2"/>
      </w:numPr>
      <w:spacing w:before="240" w:after="60"/>
      <w:outlineLvl w:val="1"/>
    </w:pPr>
    <w:rPr>
      <w:rFonts w:ascii="Arial" w:hAnsi="Arial" w:cs="Arial"/>
      <w:b/>
      <w:bCs/>
      <w:sz w:val="26"/>
      <w:szCs w:val="26"/>
    </w:rPr>
  </w:style>
  <w:style w:type="paragraph" w:styleId="Otsikko3">
    <w:name w:val="heading 3"/>
    <w:basedOn w:val="Normaali"/>
    <w:next w:val="Normaali"/>
    <w:link w:val="Otsikko3Char"/>
    <w:uiPriority w:val="99"/>
    <w:qFormat/>
    <w:rsid w:val="007846EB"/>
    <w:pPr>
      <w:keepNext/>
      <w:numPr>
        <w:ilvl w:val="2"/>
        <w:numId w:val="2"/>
      </w:numPr>
      <w:spacing w:before="240" w:after="60"/>
      <w:outlineLvl w:val="2"/>
    </w:pPr>
    <w:rPr>
      <w:rFonts w:ascii="Arial" w:hAnsi="Arial" w:cs="Arial"/>
      <w:b/>
      <w:bCs/>
      <w:i/>
      <w:iCs/>
    </w:rPr>
  </w:style>
  <w:style w:type="paragraph" w:styleId="Otsikko4">
    <w:name w:val="heading 4"/>
    <w:basedOn w:val="Normaali"/>
    <w:next w:val="Normaali"/>
    <w:link w:val="Otsikko4Char"/>
    <w:uiPriority w:val="99"/>
    <w:qFormat/>
    <w:rsid w:val="00EE3055"/>
    <w:pPr>
      <w:keepNext/>
      <w:numPr>
        <w:ilvl w:val="3"/>
        <w:numId w:val="2"/>
      </w:numPr>
      <w:spacing w:before="240" w:after="60"/>
      <w:outlineLvl w:val="3"/>
    </w:pPr>
    <w:rPr>
      <w:b/>
      <w:bCs/>
      <w:sz w:val="28"/>
      <w:szCs w:val="28"/>
    </w:rPr>
  </w:style>
  <w:style w:type="paragraph" w:styleId="Otsikko5">
    <w:name w:val="heading 5"/>
    <w:basedOn w:val="Normaali"/>
    <w:next w:val="Normaali"/>
    <w:link w:val="Otsikko5Char"/>
    <w:uiPriority w:val="99"/>
    <w:qFormat/>
    <w:rsid w:val="00EE3055"/>
    <w:pPr>
      <w:numPr>
        <w:ilvl w:val="4"/>
        <w:numId w:val="2"/>
      </w:numPr>
      <w:spacing w:before="240" w:after="60"/>
      <w:outlineLvl w:val="4"/>
    </w:pPr>
    <w:rPr>
      <w:b/>
      <w:bCs/>
      <w:i/>
      <w:iCs/>
      <w:sz w:val="26"/>
      <w:szCs w:val="26"/>
    </w:rPr>
  </w:style>
  <w:style w:type="paragraph" w:styleId="Otsikko6">
    <w:name w:val="heading 6"/>
    <w:basedOn w:val="Normaali"/>
    <w:next w:val="Normaali"/>
    <w:link w:val="Otsikko6Char"/>
    <w:uiPriority w:val="99"/>
    <w:qFormat/>
    <w:rsid w:val="00EE3055"/>
    <w:pPr>
      <w:numPr>
        <w:ilvl w:val="5"/>
        <w:numId w:val="2"/>
      </w:numPr>
      <w:spacing w:before="240" w:after="60"/>
      <w:outlineLvl w:val="5"/>
    </w:pPr>
    <w:rPr>
      <w:b/>
      <w:bCs/>
      <w:sz w:val="22"/>
      <w:szCs w:val="22"/>
    </w:rPr>
  </w:style>
  <w:style w:type="paragraph" w:styleId="Otsikko7">
    <w:name w:val="heading 7"/>
    <w:basedOn w:val="Normaali"/>
    <w:next w:val="Normaali"/>
    <w:link w:val="Otsikko7Char"/>
    <w:uiPriority w:val="99"/>
    <w:qFormat/>
    <w:rsid w:val="00EE3055"/>
    <w:pPr>
      <w:numPr>
        <w:ilvl w:val="6"/>
        <w:numId w:val="2"/>
      </w:numPr>
      <w:spacing w:before="240" w:after="60"/>
      <w:outlineLvl w:val="6"/>
    </w:pPr>
  </w:style>
  <w:style w:type="paragraph" w:styleId="Otsikko8">
    <w:name w:val="heading 8"/>
    <w:basedOn w:val="Normaali"/>
    <w:next w:val="Normaali"/>
    <w:link w:val="Otsikko8Char"/>
    <w:uiPriority w:val="99"/>
    <w:qFormat/>
    <w:rsid w:val="00EE3055"/>
    <w:pPr>
      <w:numPr>
        <w:ilvl w:val="7"/>
        <w:numId w:val="2"/>
      </w:numPr>
      <w:spacing w:before="240" w:after="60"/>
      <w:outlineLvl w:val="7"/>
    </w:pPr>
    <w:rPr>
      <w:i/>
      <w:iCs/>
    </w:rPr>
  </w:style>
  <w:style w:type="paragraph" w:styleId="Otsikko9">
    <w:name w:val="heading 9"/>
    <w:basedOn w:val="Normaali"/>
    <w:next w:val="Normaali"/>
    <w:link w:val="Otsikko9Char"/>
    <w:uiPriority w:val="99"/>
    <w:qFormat/>
    <w:rsid w:val="00EE3055"/>
    <w:pPr>
      <w:numPr>
        <w:ilvl w:val="8"/>
        <w:numId w:val="2"/>
      </w:numPr>
      <w:spacing w:before="240" w:after="60"/>
      <w:outlineLvl w:val="8"/>
    </w:pPr>
    <w:rPr>
      <w:rFonts w:ascii="Arial" w:hAnsi="Arial" w:cs="Arial"/>
      <w:sz w:val="22"/>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link w:val="Otsikko1"/>
    <w:uiPriority w:val="99"/>
    <w:locked/>
    <w:rsid w:val="007846EB"/>
    <w:rPr>
      <w:rFonts w:ascii="Arial" w:hAnsi="Arial" w:cs="Arial"/>
      <w:b/>
      <w:bCs/>
      <w:caps/>
      <w:kern w:val="32"/>
      <w:sz w:val="28"/>
      <w:szCs w:val="28"/>
    </w:rPr>
  </w:style>
  <w:style w:type="character" w:customStyle="1" w:styleId="Otsikko2Char">
    <w:name w:val="Otsikko 2 Char"/>
    <w:link w:val="Otsikko2"/>
    <w:uiPriority w:val="99"/>
    <w:rsid w:val="00FC42B0"/>
    <w:rPr>
      <w:rFonts w:ascii="Arial" w:hAnsi="Arial" w:cs="Arial"/>
      <w:b/>
      <w:bCs/>
      <w:sz w:val="26"/>
      <w:szCs w:val="26"/>
    </w:rPr>
  </w:style>
  <w:style w:type="character" w:customStyle="1" w:styleId="SisennettytekstiChar">
    <w:name w:val="Sisennetty teksti Char"/>
    <w:link w:val="Sisennettyteksti"/>
    <w:uiPriority w:val="99"/>
    <w:locked/>
    <w:rsid w:val="00EC62A8"/>
    <w:rPr>
      <w:sz w:val="24"/>
      <w:szCs w:val="24"/>
      <w:lang w:val="fi-FI" w:eastAsia="fi-FI"/>
    </w:rPr>
  </w:style>
  <w:style w:type="character" w:customStyle="1" w:styleId="Otsikko4Char">
    <w:name w:val="Otsikko 4 Char"/>
    <w:link w:val="Otsikko4"/>
    <w:uiPriority w:val="99"/>
    <w:rsid w:val="00FC42B0"/>
    <w:rPr>
      <w:b/>
      <w:bCs/>
      <w:sz w:val="28"/>
      <w:szCs w:val="28"/>
    </w:rPr>
  </w:style>
  <w:style w:type="character" w:customStyle="1" w:styleId="Otsikko5Char">
    <w:name w:val="Otsikko 5 Char"/>
    <w:link w:val="Otsikko5"/>
    <w:uiPriority w:val="99"/>
    <w:rsid w:val="00FC42B0"/>
    <w:rPr>
      <w:b/>
      <w:bCs/>
      <w:i/>
      <w:iCs/>
      <w:sz w:val="26"/>
      <w:szCs w:val="26"/>
    </w:rPr>
  </w:style>
  <w:style w:type="character" w:customStyle="1" w:styleId="Otsikko6Char">
    <w:name w:val="Otsikko 6 Char"/>
    <w:link w:val="Otsikko6"/>
    <w:uiPriority w:val="99"/>
    <w:rsid w:val="00FC42B0"/>
    <w:rPr>
      <w:b/>
      <w:bCs/>
    </w:rPr>
  </w:style>
  <w:style w:type="character" w:customStyle="1" w:styleId="Otsikko7Char">
    <w:name w:val="Otsikko 7 Char"/>
    <w:link w:val="Otsikko7"/>
    <w:uiPriority w:val="99"/>
    <w:rsid w:val="00FC42B0"/>
    <w:rPr>
      <w:sz w:val="24"/>
      <w:szCs w:val="24"/>
    </w:rPr>
  </w:style>
  <w:style w:type="character" w:customStyle="1" w:styleId="Otsikko8Char">
    <w:name w:val="Otsikko 8 Char"/>
    <w:link w:val="Otsikko8"/>
    <w:uiPriority w:val="99"/>
    <w:rsid w:val="00FC42B0"/>
    <w:rPr>
      <w:i/>
      <w:iCs/>
      <w:sz w:val="24"/>
      <w:szCs w:val="24"/>
    </w:rPr>
  </w:style>
  <w:style w:type="character" w:customStyle="1" w:styleId="Otsikko9Char">
    <w:name w:val="Otsikko 9 Char"/>
    <w:link w:val="Otsikko9"/>
    <w:uiPriority w:val="99"/>
    <w:rsid w:val="00FC42B0"/>
    <w:rPr>
      <w:rFonts w:ascii="Arial" w:hAnsi="Arial" w:cs="Arial"/>
    </w:rPr>
  </w:style>
  <w:style w:type="paragraph" w:styleId="Yltunniste">
    <w:name w:val="header"/>
    <w:basedOn w:val="Normaali"/>
    <w:link w:val="YltunnisteChar"/>
    <w:uiPriority w:val="99"/>
    <w:rsid w:val="00AD7E9D"/>
    <w:pPr>
      <w:tabs>
        <w:tab w:val="center" w:pos="4819"/>
        <w:tab w:val="right" w:pos="9638"/>
      </w:tabs>
    </w:pPr>
  </w:style>
  <w:style w:type="character" w:customStyle="1" w:styleId="YltunnisteChar">
    <w:name w:val="Ylätunniste Char"/>
    <w:link w:val="Yltunniste"/>
    <w:uiPriority w:val="99"/>
    <w:semiHidden/>
    <w:rsid w:val="00FC42B0"/>
    <w:rPr>
      <w:sz w:val="24"/>
      <w:szCs w:val="24"/>
    </w:rPr>
  </w:style>
  <w:style w:type="paragraph" w:styleId="Alatunniste">
    <w:name w:val="footer"/>
    <w:basedOn w:val="Normaali"/>
    <w:link w:val="AlatunnisteChar"/>
    <w:uiPriority w:val="99"/>
    <w:rsid w:val="001C1DAF"/>
    <w:pPr>
      <w:tabs>
        <w:tab w:val="center" w:pos="4819"/>
        <w:tab w:val="right" w:pos="9638"/>
      </w:tabs>
    </w:pPr>
  </w:style>
  <w:style w:type="character" w:customStyle="1" w:styleId="AlatunnisteChar">
    <w:name w:val="Alatunniste Char"/>
    <w:link w:val="Alatunniste"/>
    <w:uiPriority w:val="99"/>
    <w:semiHidden/>
    <w:rsid w:val="00FC42B0"/>
    <w:rPr>
      <w:sz w:val="24"/>
      <w:szCs w:val="24"/>
    </w:rPr>
  </w:style>
  <w:style w:type="character" w:styleId="Sivunumero">
    <w:name w:val="page number"/>
    <w:basedOn w:val="Kappaleenoletusfontti"/>
    <w:rsid w:val="001C1DAF"/>
  </w:style>
  <w:style w:type="character" w:styleId="Rivinumero">
    <w:name w:val="line number"/>
    <w:basedOn w:val="Kappaleenoletusfontti"/>
    <w:uiPriority w:val="99"/>
    <w:rsid w:val="002B7905"/>
  </w:style>
  <w:style w:type="paragraph" w:customStyle="1" w:styleId="Vastaanottaja">
    <w:name w:val="Vastaanottaja"/>
    <w:basedOn w:val="Normaali"/>
    <w:next w:val="Viite"/>
    <w:uiPriority w:val="99"/>
    <w:rsid w:val="00962128"/>
    <w:pPr>
      <w:spacing w:before="1200" w:after="1200"/>
    </w:pPr>
  </w:style>
  <w:style w:type="paragraph" w:customStyle="1" w:styleId="Viite">
    <w:name w:val="Viite"/>
    <w:basedOn w:val="Normaali"/>
    <w:uiPriority w:val="99"/>
    <w:rsid w:val="003D4560"/>
    <w:pPr>
      <w:spacing w:after="240"/>
    </w:pPr>
  </w:style>
  <w:style w:type="paragraph" w:customStyle="1" w:styleId="OTSIKKO">
    <w:name w:val="OTSIKKO"/>
    <w:basedOn w:val="Normaali"/>
    <w:uiPriority w:val="99"/>
    <w:rsid w:val="003D4560"/>
    <w:pPr>
      <w:spacing w:after="240"/>
    </w:pPr>
    <w:rPr>
      <w:caps/>
    </w:rPr>
  </w:style>
  <w:style w:type="paragraph" w:customStyle="1" w:styleId="Sisennettyteksti">
    <w:name w:val="Sisennetty teksti"/>
    <w:basedOn w:val="Normaali"/>
    <w:link w:val="SisennettytekstiChar"/>
    <w:uiPriority w:val="99"/>
    <w:rsid w:val="00EC62A8"/>
    <w:pPr>
      <w:spacing w:after="240"/>
      <w:ind w:left="2608" w:hanging="2608"/>
      <w:jc w:val="left"/>
    </w:pPr>
  </w:style>
  <w:style w:type="character" w:customStyle="1" w:styleId="Otsikko3Char">
    <w:name w:val="Otsikko 3 Char"/>
    <w:link w:val="Otsikko3"/>
    <w:uiPriority w:val="99"/>
    <w:locked/>
    <w:rsid w:val="007846EB"/>
    <w:rPr>
      <w:rFonts w:ascii="Arial" w:hAnsi="Arial" w:cs="Arial"/>
      <w:b/>
      <w:bCs/>
      <w:i/>
      <w:iCs/>
      <w:sz w:val="24"/>
      <w:szCs w:val="24"/>
    </w:rPr>
  </w:style>
  <w:style w:type="paragraph" w:customStyle="1" w:styleId="Riippuvaalaotsikko">
    <w:name w:val="Riippuva alaotsikko"/>
    <w:basedOn w:val="Normaali"/>
    <w:link w:val="RiippuvaalaotsikkoChar"/>
    <w:uiPriority w:val="99"/>
    <w:rsid w:val="003D4560"/>
    <w:pPr>
      <w:ind w:left="2608" w:hanging="2608"/>
    </w:pPr>
  </w:style>
  <w:style w:type="character" w:customStyle="1" w:styleId="RiippuvaalaotsikkoChar">
    <w:name w:val="Riippuva alaotsikko Char"/>
    <w:link w:val="Riippuvaalaotsikko"/>
    <w:uiPriority w:val="99"/>
    <w:locked/>
    <w:rsid w:val="003D4560"/>
    <w:rPr>
      <w:sz w:val="24"/>
      <w:szCs w:val="24"/>
      <w:lang w:val="fi-FI" w:eastAsia="fi-FI"/>
    </w:rPr>
  </w:style>
  <w:style w:type="table" w:styleId="TaulukkoRuudukko">
    <w:name w:val="Table Grid"/>
    <w:basedOn w:val="Normaalitaulukko"/>
    <w:uiPriority w:val="99"/>
    <w:rsid w:val="0072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pputervehdys">
    <w:name w:val="lopputervehdys"/>
    <w:basedOn w:val="Sisennettyteksti"/>
    <w:link w:val="lopputervehdysChar"/>
    <w:uiPriority w:val="99"/>
    <w:rsid w:val="00F07D76"/>
    <w:pPr>
      <w:spacing w:before="840"/>
    </w:pPr>
  </w:style>
  <w:style w:type="paragraph" w:customStyle="1" w:styleId="Yhteisnallekirjoitus">
    <w:name w:val="Yhteisön allekirjoitus"/>
    <w:basedOn w:val="Sisennettyteksti"/>
    <w:uiPriority w:val="99"/>
    <w:rsid w:val="00F32DD5"/>
  </w:style>
  <w:style w:type="paragraph" w:customStyle="1" w:styleId="Nimijanimike">
    <w:name w:val="Nimi_ja_nimike"/>
    <w:basedOn w:val="Sisennettyteksti"/>
    <w:uiPriority w:val="99"/>
    <w:rsid w:val="00564706"/>
    <w:pPr>
      <w:spacing w:before="600" w:after="840"/>
    </w:pPr>
  </w:style>
  <w:style w:type="paragraph" w:customStyle="1" w:styleId="Liite-otsikko">
    <w:name w:val="Liite-otsikko"/>
    <w:basedOn w:val="Riippuvaalaotsikko"/>
    <w:link w:val="Liite-otsikkoChar"/>
    <w:uiPriority w:val="99"/>
    <w:rsid w:val="00564706"/>
    <w:pPr>
      <w:spacing w:before="120"/>
    </w:pPr>
    <w:rPr>
      <w:caps/>
    </w:rPr>
  </w:style>
  <w:style w:type="paragraph" w:customStyle="1" w:styleId="Tyyli1">
    <w:name w:val="Tyyli1"/>
    <w:basedOn w:val="Liite-otsikko"/>
    <w:uiPriority w:val="99"/>
    <w:rsid w:val="00D16FBA"/>
    <w:rPr>
      <w:caps w:val="0"/>
    </w:rPr>
  </w:style>
  <w:style w:type="paragraph" w:customStyle="1" w:styleId="liitteidennimet">
    <w:name w:val="liitteiden_nimet"/>
    <w:basedOn w:val="Liite-otsikko"/>
    <w:link w:val="liitteidennimetChar"/>
    <w:uiPriority w:val="99"/>
    <w:rsid w:val="00564706"/>
    <w:rPr>
      <w:caps w:val="0"/>
    </w:rPr>
  </w:style>
  <w:style w:type="character" w:customStyle="1" w:styleId="Liite-otsikkoChar">
    <w:name w:val="Liite-otsikko Char"/>
    <w:link w:val="Liite-otsikko"/>
    <w:uiPriority w:val="99"/>
    <w:locked/>
    <w:rsid w:val="00564706"/>
    <w:rPr>
      <w:caps/>
      <w:sz w:val="24"/>
      <w:szCs w:val="24"/>
      <w:lang w:val="fi-FI" w:eastAsia="fi-FI"/>
    </w:rPr>
  </w:style>
  <w:style w:type="character" w:customStyle="1" w:styleId="liitteidennimetChar">
    <w:name w:val="liitteiden_nimet Char"/>
    <w:link w:val="liitteidennimet"/>
    <w:uiPriority w:val="99"/>
    <w:locked/>
    <w:rsid w:val="00564706"/>
    <w:rPr>
      <w:caps/>
      <w:sz w:val="24"/>
      <w:szCs w:val="24"/>
      <w:lang w:val="fi-FI" w:eastAsia="fi-FI"/>
    </w:rPr>
  </w:style>
  <w:style w:type="character" w:customStyle="1" w:styleId="lopputervehdysChar">
    <w:name w:val="lopputervehdys Char"/>
    <w:link w:val="lopputervehdys"/>
    <w:uiPriority w:val="99"/>
    <w:locked/>
    <w:rsid w:val="00D16FBA"/>
    <w:rPr>
      <w:sz w:val="24"/>
      <w:szCs w:val="24"/>
      <w:lang w:val="fi-FI" w:eastAsia="fi-FI"/>
    </w:rPr>
  </w:style>
  <w:style w:type="paragraph" w:styleId="Seliteteksti">
    <w:name w:val="Balloon Text"/>
    <w:basedOn w:val="Normaali"/>
    <w:link w:val="SelitetekstiChar"/>
    <w:uiPriority w:val="99"/>
    <w:semiHidden/>
    <w:rsid w:val="001761A4"/>
    <w:rPr>
      <w:rFonts w:ascii="Tahoma" w:hAnsi="Tahoma" w:cs="Tahoma"/>
      <w:sz w:val="16"/>
      <w:szCs w:val="16"/>
    </w:rPr>
  </w:style>
  <w:style w:type="character" w:customStyle="1" w:styleId="SelitetekstiChar">
    <w:name w:val="Seliteteksti Char"/>
    <w:link w:val="Seliteteksti"/>
    <w:uiPriority w:val="99"/>
    <w:semiHidden/>
    <w:rsid w:val="00FC42B0"/>
    <w:rPr>
      <w:rFonts w:ascii="Tahoma" w:hAnsi="Tahoma" w:cs="Tahoma"/>
      <w:sz w:val="16"/>
      <w:szCs w:val="16"/>
    </w:rPr>
  </w:style>
  <w:style w:type="paragraph" w:customStyle="1" w:styleId="Yltunnite">
    <w:name w:val="Ylätunnite"/>
    <w:uiPriority w:val="99"/>
    <w:rsid w:val="006E270F"/>
    <w:rPr>
      <w:sz w:val="24"/>
      <w:szCs w:val="24"/>
    </w:rPr>
  </w:style>
  <w:style w:type="paragraph" w:styleId="Luettelokappale">
    <w:name w:val="List Paragraph"/>
    <w:basedOn w:val="Normaali"/>
    <w:uiPriority w:val="34"/>
    <w:qFormat/>
    <w:rsid w:val="007A5E0B"/>
    <w:pPr>
      <w:ind w:left="1304"/>
    </w:pPr>
  </w:style>
  <w:style w:type="character" w:customStyle="1" w:styleId="apple-converted-space">
    <w:name w:val="apple-converted-space"/>
    <w:rsid w:val="007A5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02779">
      <w:bodyDiv w:val="1"/>
      <w:marLeft w:val="0"/>
      <w:marRight w:val="0"/>
      <w:marTop w:val="0"/>
      <w:marBottom w:val="0"/>
      <w:divBdr>
        <w:top w:val="none" w:sz="0" w:space="0" w:color="auto"/>
        <w:left w:val="none" w:sz="0" w:space="0" w:color="auto"/>
        <w:bottom w:val="none" w:sz="0" w:space="0" w:color="auto"/>
        <w:right w:val="none" w:sz="0" w:space="0" w:color="auto"/>
      </w:divBdr>
    </w:div>
    <w:div w:id="285430055">
      <w:bodyDiv w:val="1"/>
      <w:marLeft w:val="0"/>
      <w:marRight w:val="0"/>
      <w:marTop w:val="0"/>
      <w:marBottom w:val="0"/>
      <w:divBdr>
        <w:top w:val="none" w:sz="0" w:space="0" w:color="auto"/>
        <w:left w:val="none" w:sz="0" w:space="0" w:color="auto"/>
        <w:bottom w:val="none" w:sz="0" w:space="0" w:color="auto"/>
        <w:right w:val="none" w:sz="0" w:space="0" w:color="auto"/>
      </w:divBdr>
    </w:div>
    <w:div w:id="288242171">
      <w:bodyDiv w:val="1"/>
      <w:marLeft w:val="0"/>
      <w:marRight w:val="0"/>
      <w:marTop w:val="0"/>
      <w:marBottom w:val="0"/>
      <w:divBdr>
        <w:top w:val="none" w:sz="0" w:space="0" w:color="auto"/>
        <w:left w:val="none" w:sz="0" w:space="0" w:color="auto"/>
        <w:bottom w:val="none" w:sz="0" w:space="0" w:color="auto"/>
        <w:right w:val="none" w:sz="0" w:space="0" w:color="auto"/>
      </w:divBdr>
    </w:div>
    <w:div w:id="463043289">
      <w:bodyDiv w:val="1"/>
      <w:marLeft w:val="0"/>
      <w:marRight w:val="0"/>
      <w:marTop w:val="0"/>
      <w:marBottom w:val="0"/>
      <w:divBdr>
        <w:top w:val="none" w:sz="0" w:space="0" w:color="auto"/>
        <w:left w:val="none" w:sz="0" w:space="0" w:color="auto"/>
        <w:bottom w:val="none" w:sz="0" w:space="0" w:color="auto"/>
        <w:right w:val="none" w:sz="0" w:space="0" w:color="auto"/>
      </w:divBdr>
    </w:div>
    <w:div w:id="137188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ija\Application%20Data\Microsoft\Mallit\Kokousmuistio.dot"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Kokousmuistio</Template>
  <TotalTime>0</TotalTime>
  <Pages>9</Pages>
  <Words>1810</Words>
  <Characters>14663</Characters>
  <Application>Microsoft Office Word</Application>
  <DocSecurity>0</DocSecurity>
  <Lines>122</Lines>
  <Paragraphs>32</Paragraphs>
  <ScaleCrop>false</ScaleCrop>
  <HeadingPairs>
    <vt:vector size="2" baseType="variant">
      <vt:variant>
        <vt:lpstr>Otsikko</vt:lpstr>
      </vt:variant>
      <vt:variant>
        <vt:i4>1</vt:i4>
      </vt:variant>
    </vt:vector>
  </HeadingPairs>
  <TitlesOfParts>
    <vt:vector size="1" baseType="lpstr">
      <vt:lpstr>Vastaanottaja yritys/yhteisö</vt:lpstr>
    </vt:vector>
  </TitlesOfParts>
  <Company>OK-opintokeskus</Company>
  <LinksUpToDate>false</LinksUpToDate>
  <CharactersWithSpaces>16441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Vastaanottaja yritys/yhteisö</dc:title>
  <dc:subject/>
  <dc:creator>Riikka Tuomisto</dc:creator>
  <cp:keywords/>
  <dc:description/>
  <cp:lastModifiedBy>Marjo</cp:lastModifiedBy>
  <cp:revision>2</cp:revision>
  <cp:lastPrinted>2016-03-07T16:51:00Z</cp:lastPrinted>
  <dcterms:created xsi:type="dcterms:W3CDTF">2016-10-07T14:28:00Z</dcterms:created>
  <dcterms:modified xsi:type="dcterms:W3CDTF">2016-10-07T14:28:00Z</dcterms:modified>
</cp:coreProperties>
</file>