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63B" w:rsidRDefault="0079363B" w:rsidP="0079363B">
      <w:pPr>
        <w:pStyle w:val="Otsikko1"/>
        <w:numPr>
          <w:ilvl w:val="0"/>
          <w:numId w:val="0"/>
        </w:numPr>
        <w:tabs>
          <w:tab w:val="left" w:pos="1304"/>
        </w:tabs>
      </w:pPr>
      <w:bookmarkStart w:id="0" w:name="_GoBack"/>
      <w:bookmarkEnd w:id="0"/>
      <w:r>
        <w:t xml:space="preserve">Hallituksen kokous </w:t>
      </w:r>
    </w:p>
    <w:p w:rsidR="00B76A62" w:rsidRDefault="00B76A62" w:rsidP="00B76A62">
      <w:r>
        <w:t>Aika: 03.01.2016</w:t>
      </w:r>
      <w:r w:rsidR="000B46BE">
        <w:t xml:space="preserve"> klo 10</w:t>
      </w:r>
    </w:p>
    <w:p w:rsidR="0079363B" w:rsidRDefault="00B76A62" w:rsidP="00B76A62">
      <w:r>
        <w:t>Paikka: Hotelli</w:t>
      </w:r>
      <w:r w:rsidR="00E422FE">
        <w:t xml:space="preserve"> Alexandra, </w:t>
      </w:r>
      <w:r>
        <w:t>Jyväskylä</w:t>
      </w:r>
    </w:p>
    <w:p w:rsidR="00E422FE" w:rsidRDefault="00E422FE" w:rsidP="00B76A62"/>
    <w:p w:rsidR="00E422FE" w:rsidRDefault="00E422FE" w:rsidP="00B76A62">
      <w:r>
        <w:t>Läsnä:</w:t>
      </w:r>
    </w:p>
    <w:p w:rsidR="00E422FE" w:rsidRDefault="00E422FE" w:rsidP="00B76A62">
      <w:r>
        <w:t>Marjo Berg</w:t>
      </w:r>
    </w:p>
    <w:p w:rsidR="00E422FE" w:rsidRDefault="00E422FE" w:rsidP="00B76A62">
      <w:r>
        <w:t>Riikka Tuomisto</w:t>
      </w:r>
    </w:p>
    <w:p w:rsidR="00E422FE" w:rsidRDefault="00E422FE" w:rsidP="00B76A62">
      <w:r>
        <w:t>Taina Miettinen</w:t>
      </w:r>
    </w:p>
    <w:p w:rsidR="00E422FE" w:rsidRDefault="00E422FE" w:rsidP="00B76A62">
      <w:r>
        <w:t>Tiina Soininen</w:t>
      </w:r>
    </w:p>
    <w:p w:rsidR="00E422FE" w:rsidRDefault="00E422FE" w:rsidP="00B76A62">
      <w:r>
        <w:t>Tiina Morri</w:t>
      </w:r>
    </w:p>
    <w:p w:rsidR="00E422FE" w:rsidRDefault="00E422FE" w:rsidP="00B76A62">
      <w:r>
        <w:t>Riitta Takalo</w:t>
      </w:r>
    </w:p>
    <w:p w:rsidR="00E422FE" w:rsidRDefault="00E422FE" w:rsidP="00B76A62">
      <w:r>
        <w:t>Saara Sampakoski</w:t>
      </w:r>
    </w:p>
    <w:p w:rsidR="00E422FE" w:rsidRDefault="00E422FE" w:rsidP="00B76A62">
      <w:r>
        <w:t>Marja Koskinen</w:t>
      </w:r>
    </w:p>
    <w:p w:rsidR="00E422FE" w:rsidRDefault="00E422FE" w:rsidP="00B76A62">
      <w:r>
        <w:t>Janika Wikstén</w:t>
      </w:r>
    </w:p>
    <w:p w:rsidR="00E422FE" w:rsidRDefault="00E422FE" w:rsidP="00B76A62">
      <w:r>
        <w:t>Sari Laitinen</w:t>
      </w:r>
    </w:p>
    <w:p w:rsidR="00E422FE" w:rsidRDefault="00E422FE" w:rsidP="00B76A62">
      <w:r>
        <w:t>Arja Immonen</w:t>
      </w:r>
    </w:p>
    <w:p w:rsidR="00E422FE" w:rsidRDefault="00E422FE" w:rsidP="00B76A62">
      <w:r>
        <w:t>Irene Venejärvi</w:t>
      </w:r>
    </w:p>
    <w:p w:rsidR="00E422FE" w:rsidRDefault="00E422FE" w:rsidP="00B76A62">
      <w:r>
        <w:t>Annu Ahonen</w:t>
      </w:r>
    </w:p>
    <w:p w:rsidR="00E422FE" w:rsidRDefault="00E422FE" w:rsidP="00B76A62">
      <w:r>
        <w:t>Petra Palukka</w:t>
      </w:r>
    </w:p>
    <w:p w:rsidR="00E422FE" w:rsidRDefault="00E422FE" w:rsidP="00B76A62">
      <w:r>
        <w:t>Seija Piipponen</w:t>
      </w:r>
    </w:p>
    <w:p w:rsidR="00E422FE" w:rsidRDefault="00E422FE" w:rsidP="00B76A62">
      <w:r>
        <w:t>Poissa:</w:t>
      </w:r>
    </w:p>
    <w:p w:rsidR="00E422FE" w:rsidRDefault="00E422FE" w:rsidP="00B76A62">
      <w:r>
        <w:t>Marjaana Vuollet</w:t>
      </w:r>
    </w:p>
    <w:p w:rsidR="00B76A62" w:rsidRDefault="00B76A62" w:rsidP="00B76A62"/>
    <w:p w:rsidR="00B76A62" w:rsidRDefault="00B76A62" w:rsidP="00B76A62">
      <w:pPr>
        <w:numPr>
          <w:ilvl w:val="0"/>
          <w:numId w:val="22"/>
        </w:numPr>
        <w:rPr>
          <w:b/>
        </w:rPr>
      </w:pPr>
      <w:r>
        <w:rPr>
          <w:b/>
        </w:rPr>
        <w:t>Kokouksen avaus</w:t>
      </w:r>
    </w:p>
    <w:p w:rsidR="000574DD" w:rsidRPr="000574DD" w:rsidRDefault="000574DD" w:rsidP="000574DD">
      <w:pPr>
        <w:ind w:left="927"/>
      </w:pPr>
      <w:r>
        <w:t xml:space="preserve">Puheenjohtaja avasi kokouksen klo </w:t>
      </w:r>
      <w:r w:rsidR="008F3C4D">
        <w:t>10.13</w:t>
      </w:r>
    </w:p>
    <w:p w:rsidR="00B76A62" w:rsidRDefault="00B76A62" w:rsidP="00B76A62">
      <w:pPr>
        <w:numPr>
          <w:ilvl w:val="0"/>
          <w:numId w:val="22"/>
        </w:numPr>
        <w:rPr>
          <w:b/>
        </w:rPr>
      </w:pPr>
      <w:r>
        <w:rPr>
          <w:b/>
        </w:rPr>
        <w:t>Laillisuuden ja päätösvaltaisuuden toteaminen</w:t>
      </w:r>
    </w:p>
    <w:p w:rsidR="008F3C4D" w:rsidRPr="008F3C4D" w:rsidRDefault="00E422FE" w:rsidP="008F3C4D">
      <w:pPr>
        <w:ind w:left="927"/>
      </w:pPr>
      <w:r>
        <w:t>Kokous todettiin lailliseksi ja päätösvaltaiseksi</w:t>
      </w:r>
    </w:p>
    <w:p w:rsidR="006408C6" w:rsidRDefault="006408C6" w:rsidP="00B76A62">
      <w:pPr>
        <w:numPr>
          <w:ilvl w:val="0"/>
          <w:numId w:val="22"/>
        </w:numPr>
        <w:rPr>
          <w:b/>
        </w:rPr>
      </w:pPr>
      <w:r>
        <w:rPr>
          <w:b/>
        </w:rPr>
        <w:t>Esityslistan hyväksyminen</w:t>
      </w:r>
    </w:p>
    <w:p w:rsidR="008F3C4D" w:rsidRPr="008F3C4D" w:rsidRDefault="00E422FE" w:rsidP="008F3C4D">
      <w:pPr>
        <w:ind w:left="927"/>
      </w:pPr>
      <w:r>
        <w:t>Esityslista hyväksyttiin muutamin lisäyksin</w:t>
      </w:r>
    </w:p>
    <w:p w:rsidR="00B76A62" w:rsidRDefault="00B76A62" w:rsidP="00B76A62">
      <w:pPr>
        <w:numPr>
          <w:ilvl w:val="0"/>
          <w:numId w:val="22"/>
        </w:numPr>
        <w:rPr>
          <w:b/>
        </w:rPr>
      </w:pPr>
      <w:r>
        <w:rPr>
          <w:b/>
        </w:rPr>
        <w:t>Varapuheenjohtajan valinta</w:t>
      </w:r>
    </w:p>
    <w:p w:rsidR="008F3C4D" w:rsidRPr="008F3C4D" w:rsidRDefault="00E422FE" w:rsidP="008F3C4D">
      <w:pPr>
        <w:ind w:left="927"/>
      </w:pPr>
      <w:r>
        <w:t xml:space="preserve">Varapuheenjohtajaksi valittiin </w:t>
      </w:r>
      <w:r w:rsidR="008F3C4D">
        <w:t>Sari Laitinen</w:t>
      </w:r>
    </w:p>
    <w:p w:rsidR="00B76A62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lastRenderedPageBreak/>
        <w:t xml:space="preserve"> </w:t>
      </w:r>
      <w:r w:rsidR="00B76A62">
        <w:rPr>
          <w:b/>
        </w:rPr>
        <w:t>Sihteerin valinta</w:t>
      </w:r>
    </w:p>
    <w:p w:rsidR="008F3C4D" w:rsidRPr="008F3C4D" w:rsidRDefault="00E422FE" w:rsidP="008F3C4D">
      <w:pPr>
        <w:ind w:left="927"/>
      </w:pPr>
      <w:r>
        <w:t xml:space="preserve">Sihteeriksi valittiin </w:t>
      </w:r>
      <w:r w:rsidR="008F3C4D">
        <w:t>Riikka Tuomisto</w:t>
      </w:r>
      <w:r>
        <w:t>. Päätettiin, että</w:t>
      </w:r>
      <w:r w:rsidR="00077046">
        <w:t xml:space="preserve"> sihteeri toimii kokoussihteerinä hallituksen kokouksissa</w:t>
      </w:r>
      <w:r>
        <w:t xml:space="preserve"> ja kiertävästä kokoussihteeri käytännöstä luovutaan.</w:t>
      </w:r>
    </w:p>
    <w:p w:rsidR="00B76A62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B76A62">
        <w:rPr>
          <w:b/>
        </w:rPr>
        <w:t>Rahastonhoitajan valinta</w:t>
      </w:r>
    </w:p>
    <w:p w:rsidR="00077046" w:rsidRPr="00077046" w:rsidRDefault="0010037E" w:rsidP="00077046">
      <w:pPr>
        <w:ind w:left="927"/>
      </w:pPr>
      <w:r>
        <w:t xml:space="preserve">Rahastonhoitajaksi valittiin </w:t>
      </w:r>
      <w:r w:rsidR="00077046">
        <w:t>Seija Piipponen</w:t>
      </w:r>
    </w:p>
    <w:p w:rsidR="00B76A62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B76A62">
        <w:rPr>
          <w:b/>
        </w:rPr>
        <w:t>Jäsensihteerin valinta</w:t>
      </w:r>
    </w:p>
    <w:p w:rsidR="00077046" w:rsidRPr="00077046" w:rsidRDefault="0010037E" w:rsidP="00077046">
      <w:pPr>
        <w:ind w:left="927"/>
      </w:pPr>
      <w:r>
        <w:t xml:space="preserve">Jäsensihteeriksi valittiin </w:t>
      </w:r>
      <w:r w:rsidR="00224A1E">
        <w:t>Asta Partanen</w:t>
      </w:r>
      <w:r>
        <w:t>, hän</w:t>
      </w:r>
      <w:r w:rsidR="00224A1E">
        <w:t xml:space="preserve"> aloittaa </w:t>
      </w:r>
      <w:r>
        <w:t xml:space="preserve">jäsensihteerinä </w:t>
      </w:r>
      <w:r w:rsidR="00224A1E">
        <w:t>helmikuun alusta</w:t>
      </w:r>
      <w:r>
        <w:t xml:space="preserve"> siihen saakka jäsensihteerinä toimii Seija Piipponen.</w:t>
      </w:r>
    </w:p>
    <w:p w:rsidR="00B76A62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B76A62">
        <w:rPr>
          <w:b/>
        </w:rPr>
        <w:t>Jäsen asiat</w:t>
      </w:r>
    </w:p>
    <w:p w:rsidR="000D6617" w:rsidRDefault="00926DED" w:rsidP="00766805">
      <w:pPr>
        <w:ind w:left="927"/>
      </w:pPr>
      <w:r>
        <w:t>31.12.2015 y</w:t>
      </w:r>
      <w:r w:rsidR="00F110FF">
        <w:t>hdistyksessä oli</w:t>
      </w:r>
      <w:r w:rsidR="0010037E">
        <w:t xml:space="preserve"> 4211 jäsentä</w:t>
      </w:r>
      <w:r w:rsidR="000D6617">
        <w:t>.</w:t>
      </w:r>
      <w:r w:rsidR="00224A1E">
        <w:t xml:space="preserve"> </w:t>
      </w:r>
      <w:r w:rsidR="000D6617">
        <w:t>V</w:t>
      </w:r>
      <w:r w:rsidR="0010037E">
        <w:t>uonna 2015 yhdistykseen liittyi uusia jäseniä</w:t>
      </w:r>
      <w:r w:rsidR="000D6617">
        <w:t xml:space="preserve"> 516, yhdistyksestä erosi 640 jäsentä.</w:t>
      </w:r>
      <w:r w:rsidR="00224A1E">
        <w:t xml:space="preserve"> </w:t>
      </w:r>
    </w:p>
    <w:p w:rsidR="000D6617" w:rsidRDefault="00224A1E" w:rsidP="00766805">
      <w:pPr>
        <w:ind w:left="927"/>
      </w:pPr>
      <w:r>
        <w:t>31.12</w:t>
      </w:r>
      <w:r w:rsidR="000D6617">
        <w:t>.2015</w:t>
      </w:r>
      <w:r>
        <w:t xml:space="preserve"> maksamattomia jäs</w:t>
      </w:r>
      <w:r w:rsidR="00766805">
        <w:t xml:space="preserve">enmaksuja </w:t>
      </w:r>
      <w:r w:rsidR="000D6617">
        <w:t>oli 2540.</w:t>
      </w:r>
      <w:r w:rsidR="00766805">
        <w:t xml:space="preserve"> </w:t>
      </w:r>
    </w:p>
    <w:p w:rsidR="000D6617" w:rsidRDefault="000D6617" w:rsidP="00766805">
      <w:pPr>
        <w:ind w:left="927"/>
      </w:pPr>
      <w:r>
        <w:t>K</w:t>
      </w:r>
      <w:r w:rsidR="00017DA1">
        <w:t xml:space="preserve">unniajäseniä </w:t>
      </w:r>
      <w:r w:rsidR="00F110FF">
        <w:t xml:space="preserve">on </w:t>
      </w:r>
      <w:r w:rsidR="00766805">
        <w:t>jäsenlistan mu</w:t>
      </w:r>
      <w:r>
        <w:t>kaan 8.</w:t>
      </w:r>
    </w:p>
    <w:p w:rsidR="000D6617" w:rsidRDefault="000D6617" w:rsidP="00766805">
      <w:pPr>
        <w:ind w:left="927"/>
      </w:pPr>
      <w:r>
        <w:t>U</w:t>
      </w:r>
      <w:r w:rsidR="00DB69DB">
        <w:t>lkomaalaisia</w:t>
      </w:r>
      <w:r w:rsidR="00223CB3">
        <w:t xml:space="preserve"> v</w:t>
      </w:r>
      <w:r>
        <w:t>ip jäseniä on 5, nämä ovat norjan lappalaiskoira yhdistyksestä. Päätettiin, että ulkomaalaisille rotuyhdistyksille laitetaan kotisivuille pyyntö toimittaa rotuyhdistyksen puheenjoh</w:t>
      </w:r>
      <w:r w:rsidR="00223CB3">
        <w:t>taja ja sihteerin yhteystiedot v</w:t>
      </w:r>
      <w:r>
        <w:t>ip jäsenyyttä varten.</w:t>
      </w:r>
    </w:p>
    <w:p w:rsidR="00766805" w:rsidRPr="008F3C4D" w:rsidRDefault="000D6617" w:rsidP="00766805">
      <w:pPr>
        <w:ind w:left="927"/>
      </w:pPr>
      <w:r>
        <w:t>K</w:t>
      </w:r>
      <w:r w:rsidR="00DB69DB">
        <w:t xml:space="preserve">otimaisia vip jäseniä </w:t>
      </w:r>
      <w:r>
        <w:t xml:space="preserve">on </w:t>
      </w:r>
      <w:r w:rsidR="00DB69DB">
        <w:t>47</w:t>
      </w:r>
      <w:r w:rsidR="00926DED">
        <w:t>, näitä ovat</w:t>
      </w:r>
      <w:r w:rsidR="00DB69DB">
        <w:t xml:space="preserve"> kennelpiirit, kennelli</w:t>
      </w:r>
      <w:r w:rsidR="000D6D35">
        <w:t>i</w:t>
      </w:r>
      <w:r w:rsidR="003C737C">
        <w:t>t</w:t>
      </w:r>
      <w:r w:rsidR="00DB69DB">
        <w:t xml:space="preserve">on johtokunnan jäsenet, </w:t>
      </w:r>
      <w:r w:rsidR="00926DED">
        <w:t xml:space="preserve">sekä joukko </w:t>
      </w:r>
      <w:r w:rsidR="00DB69DB">
        <w:t>yhdistyksiä ja instansseja</w:t>
      </w:r>
      <w:r w:rsidR="00926DED">
        <w:t>.</w:t>
      </w:r>
    </w:p>
    <w:p w:rsidR="00B76A62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B76A62">
        <w:rPr>
          <w:b/>
        </w:rPr>
        <w:t>Jalostustoimikunnan valinta</w:t>
      </w:r>
    </w:p>
    <w:p w:rsidR="000D6D35" w:rsidRDefault="00926DED" w:rsidP="000D6D35">
      <w:pPr>
        <w:ind w:left="927"/>
      </w:pPr>
      <w:r>
        <w:t>Lapinporokoirien jalostustoimikuntaan valittiin</w:t>
      </w:r>
      <w:r w:rsidR="00F110FF">
        <w:t xml:space="preserve"> Marja Koskinen puheenjohtaja</w:t>
      </w:r>
      <w:r w:rsidR="00EB5F5F">
        <w:t xml:space="preserve">, </w:t>
      </w:r>
      <w:r w:rsidR="00223CB3">
        <w:t xml:space="preserve">Miia Tynkkynen sihteeri, </w:t>
      </w:r>
      <w:r w:rsidR="00EB5F5F">
        <w:t>Kaarin S</w:t>
      </w:r>
      <w:r w:rsidR="00281D83">
        <w:t>undström ja</w:t>
      </w:r>
      <w:r w:rsidR="00223CB3">
        <w:t xml:space="preserve"> </w:t>
      </w:r>
      <w:r w:rsidR="00EB5F5F">
        <w:t>Jonna L</w:t>
      </w:r>
      <w:r w:rsidR="000D6D35">
        <w:t>öytynoja</w:t>
      </w:r>
    </w:p>
    <w:p w:rsidR="00EB5F5F" w:rsidRPr="000D6D35" w:rsidRDefault="00223CB3" w:rsidP="000D6D35">
      <w:pPr>
        <w:ind w:left="927"/>
      </w:pPr>
      <w:r>
        <w:t>Suomenlapinkoirien jalostustoiminkuntaa valittiin</w:t>
      </w:r>
      <w:r w:rsidR="00F110FF">
        <w:t xml:space="preserve"> Petra Palukka puheenjohtaja</w:t>
      </w:r>
      <w:r w:rsidR="003A0256">
        <w:t xml:space="preserve">, </w:t>
      </w:r>
      <w:r w:rsidR="00C426C7">
        <w:t>Marjo Vierikko sihteeri, Katja Rantanen, Kirsi Vallittu</w:t>
      </w:r>
      <w:r w:rsidR="00845BDF">
        <w:t xml:space="preserve">, Taru Vallius, </w:t>
      </w:r>
      <w:r w:rsidR="00C426C7">
        <w:t xml:space="preserve">Tapio </w:t>
      </w:r>
      <w:r w:rsidR="00281D83">
        <w:t>Kakko ja</w:t>
      </w:r>
      <w:r w:rsidR="002F7ED5">
        <w:t xml:space="preserve"> Pet</w:t>
      </w:r>
      <w:r w:rsidR="00C426C7">
        <w:t>ri Hallberg atk-vastaava</w:t>
      </w:r>
    </w:p>
    <w:p w:rsidR="00B76A62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9B6B83">
        <w:rPr>
          <w:b/>
        </w:rPr>
        <w:t>Lehtitoimikunnan valinta</w:t>
      </w:r>
    </w:p>
    <w:p w:rsidR="00B8412F" w:rsidRPr="00017DA1" w:rsidRDefault="00281D83" w:rsidP="00281D83">
      <w:pPr>
        <w:ind w:left="927"/>
      </w:pPr>
      <w:r>
        <w:t xml:space="preserve">Lehtitoimikuntaan valittiin </w:t>
      </w:r>
      <w:r w:rsidR="003C737C">
        <w:t>Petri Hallberg, Taru Haikkonen, Tiina Riuttanen, Sanna Parviainen, Taru Vallius, Hertta Mikkonen, Jonna Löytynoja, Mer</w:t>
      </w:r>
      <w:r>
        <w:t>vi Haapanen, Paula Martiskainen ja</w:t>
      </w:r>
      <w:r w:rsidR="003C737C">
        <w:t xml:space="preserve"> Minna Rummukainen</w:t>
      </w:r>
      <w:r>
        <w:t xml:space="preserve">. </w:t>
      </w:r>
    </w:p>
    <w:p w:rsidR="009B6B83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B6B83">
        <w:rPr>
          <w:b/>
        </w:rPr>
        <w:t>Myyntiartikkelitoimikunnan valinta</w:t>
      </w:r>
    </w:p>
    <w:p w:rsidR="00166EFE" w:rsidRPr="00166EFE" w:rsidRDefault="00F162D1" w:rsidP="00166EFE">
      <w:pPr>
        <w:ind w:left="927"/>
      </w:pPr>
      <w:r>
        <w:t xml:space="preserve">Myyntiartikkelitoimikuntaa valittiin </w:t>
      </w:r>
      <w:r w:rsidR="00166EFE">
        <w:t>Tiina Riuttanen, Kaarina Riuttanen, Eija Teräväinen, A</w:t>
      </w:r>
      <w:r>
        <w:t>nssi Teräväinen,</w:t>
      </w:r>
      <w:r w:rsidR="00166EFE">
        <w:t xml:space="preserve"> </w:t>
      </w:r>
      <w:r w:rsidR="00B8412F">
        <w:t>Suvi-Maria Sallinen</w:t>
      </w:r>
      <w:r>
        <w:t xml:space="preserve"> ja Petri Hallberg.</w:t>
      </w:r>
    </w:p>
    <w:p w:rsidR="009B6B83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B6B83">
        <w:rPr>
          <w:b/>
        </w:rPr>
        <w:t>Näyttelytoimikunnan valinta</w:t>
      </w:r>
    </w:p>
    <w:p w:rsidR="000354C5" w:rsidRPr="000354C5" w:rsidRDefault="00F162D1" w:rsidP="000354C5">
      <w:pPr>
        <w:ind w:left="927"/>
      </w:pPr>
      <w:r>
        <w:t xml:space="preserve">Näyttelytoimikuntaan valittiin </w:t>
      </w:r>
      <w:r w:rsidR="00B219B5">
        <w:t>Taina Miettinen, Tiina Morri, Jaana Keinänen, Sari Laitinen</w:t>
      </w:r>
      <w:r>
        <w:t xml:space="preserve"> ja </w:t>
      </w:r>
      <w:r w:rsidR="006A6460">
        <w:t>Tiina Soininen</w:t>
      </w:r>
    </w:p>
    <w:p w:rsidR="009B6B83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B6B83">
        <w:rPr>
          <w:b/>
        </w:rPr>
        <w:t>Ulkomuototuomari</w:t>
      </w:r>
      <w:r w:rsidR="00081EA8">
        <w:rPr>
          <w:b/>
        </w:rPr>
        <w:t>toimikunnan valinta</w:t>
      </w:r>
    </w:p>
    <w:p w:rsidR="00775DC5" w:rsidRPr="00FA22D6" w:rsidRDefault="00F162D1" w:rsidP="00775DC5">
      <w:pPr>
        <w:ind w:left="927"/>
      </w:pPr>
      <w:r>
        <w:t xml:space="preserve">Ulkomuototuomaritoimikuntaan valittiin </w:t>
      </w:r>
      <w:r w:rsidR="00FA22D6" w:rsidRPr="00FA22D6">
        <w:t xml:space="preserve">Marja Talvitie, Saara </w:t>
      </w:r>
      <w:r>
        <w:t xml:space="preserve">Sampakoski, Jukka Kuusisto ja sihteeriksi Taina Miettinen </w:t>
      </w:r>
    </w:p>
    <w:p w:rsidR="00081EA8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081EA8">
        <w:rPr>
          <w:b/>
        </w:rPr>
        <w:t>Pentuvälitystoimihenkilöiden valinta</w:t>
      </w:r>
    </w:p>
    <w:p w:rsidR="00104748" w:rsidRPr="00F716DA" w:rsidRDefault="00F162D1" w:rsidP="00104748">
      <w:pPr>
        <w:ind w:left="927"/>
      </w:pPr>
      <w:r>
        <w:t>Suomenlapinkoiran ja lapinporokoiran pentuvälitystoimihenkilöksi valittiin Markku Jokinen ja</w:t>
      </w:r>
      <w:r w:rsidR="004C2149">
        <w:t xml:space="preserve"> Ruotsinlapinkoiran pentuvälitystoimihenkilöksi valittiin</w:t>
      </w:r>
      <w:r w:rsidR="00F716DA">
        <w:t xml:space="preserve"> Karin Sundström</w:t>
      </w:r>
    </w:p>
    <w:p w:rsidR="00081EA8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lastRenderedPageBreak/>
        <w:t xml:space="preserve">  </w:t>
      </w:r>
      <w:r w:rsidR="00081EA8">
        <w:rPr>
          <w:b/>
        </w:rPr>
        <w:t>Tiedottajan valinta</w:t>
      </w:r>
    </w:p>
    <w:p w:rsidR="00104748" w:rsidRPr="00104748" w:rsidRDefault="000E5931" w:rsidP="00104748">
      <w:pPr>
        <w:ind w:left="927"/>
      </w:pPr>
      <w:r>
        <w:t xml:space="preserve">Tiedoksi valittiin </w:t>
      </w:r>
      <w:r w:rsidR="00104748">
        <w:t>Arja Immonen</w:t>
      </w:r>
      <w:r w:rsidR="00E36AB1">
        <w:t>, Petra Palukk</w:t>
      </w:r>
      <w:r>
        <w:t>a huolehtii tiedotteiden kääntämisestä</w:t>
      </w:r>
      <w:r w:rsidR="00E36AB1">
        <w:t xml:space="preserve"> englanniksi</w:t>
      </w:r>
      <w:r>
        <w:t>.</w:t>
      </w:r>
    </w:p>
    <w:p w:rsidR="00081EA8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081EA8">
        <w:rPr>
          <w:b/>
        </w:rPr>
        <w:t>WWW-sivujen toimittaja</w:t>
      </w:r>
    </w:p>
    <w:p w:rsidR="00D447E3" w:rsidRPr="00D447E3" w:rsidRDefault="000E5931" w:rsidP="00D447E3">
      <w:pPr>
        <w:ind w:left="927"/>
      </w:pPr>
      <w:r>
        <w:t xml:space="preserve">WWW-sivujen toimittajaksi valittiin </w:t>
      </w:r>
      <w:r w:rsidR="00D447E3">
        <w:t>Markku Jokinen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Paimennusyhteyshenkilön valinta</w:t>
      </w:r>
    </w:p>
    <w:p w:rsidR="00D447E3" w:rsidRPr="00D447E3" w:rsidRDefault="000E5931" w:rsidP="00D447E3">
      <w:pPr>
        <w:ind w:left="927"/>
      </w:pPr>
      <w:r>
        <w:t xml:space="preserve">Paimennusyhteyshenkilöksi valittiin </w:t>
      </w:r>
      <w:r w:rsidR="00D447E3">
        <w:t>Minna Mäntyranta-Mustonen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Toko-yhteyshenkilön valinta ja toko-asiat</w:t>
      </w:r>
    </w:p>
    <w:p w:rsidR="00D447E3" w:rsidRPr="00D447E3" w:rsidRDefault="00CB5286" w:rsidP="00D447E3">
      <w:pPr>
        <w:ind w:left="927"/>
      </w:pPr>
      <w:r>
        <w:t xml:space="preserve">Toko-yhteyshenkilöksi valittiin </w:t>
      </w:r>
      <w:r w:rsidR="00D447E3">
        <w:t>Laura Okker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Agility-yhteyshenkilön valinta ja agility-asiat</w:t>
      </w:r>
    </w:p>
    <w:p w:rsidR="00494CAE" w:rsidRPr="00494CAE" w:rsidRDefault="00CB5286" w:rsidP="00494CAE">
      <w:pPr>
        <w:ind w:left="927"/>
      </w:pPr>
      <w:r>
        <w:t xml:space="preserve">Agility-yhteyshenkilöksi valittii </w:t>
      </w:r>
      <w:r w:rsidR="00494CAE">
        <w:t>Outi Puhakka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PK-yhteyshenkilön valinta ja palveluskoira-asiat</w:t>
      </w:r>
    </w:p>
    <w:p w:rsidR="0035724C" w:rsidRPr="0035724C" w:rsidRDefault="00CB5286" w:rsidP="0035724C">
      <w:pPr>
        <w:ind w:left="927"/>
      </w:pPr>
      <w:r>
        <w:t xml:space="preserve">PK-yhteyshenkilöksi valittiin </w:t>
      </w:r>
      <w:r w:rsidR="0035724C">
        <w:t>Hertta Mikkonen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Rally</w:t>
      </w:r>
      <w:r w:rsidR="00C86FB3">
        <w:rPr>
          <w:b/>
        </w:rPr>
        <w:t>-</w:t>
      </w:r>
      <w:r w:rsidR="00946A67">
        <w:rPr>
          <w:b/>
        </w:rPr>
        <w:t>tokon yhteyshenkilön valinta</w:t>
      </w:r>
    </w:p>
    <w:p w:rsidR="0035724C" w:rsidRPr="0035724C" w:rsidRDefault="00CB5286" w:rsidP="0035724C">
      <w:pPr>
        <w:ind w:left="927"/>
      </w:pPr>
      <w:r>
        <w:t xml:space="preserve">Rally-toko yhteyshenkilöksi valittiin </w:t>
      </w:r>
      <w:r w:rsidR="0035724C">
        <w:t>Minna Ryynänen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Koiratanssin yhteyshenkilön valinta</w:t>
      </w:r>
    </w:p>
    <w:p w:rsidR="00911A90" w:rsidRPr="00911A90" w:rsidRDefault="00CB5286" w:rsidP="00911A90">
      <w:pPr>
        <w:ind w:left="927"/>
      </w:pPr>
      <w:r>
        <w:t xml:space="preserve">Koiratanssi yhteyshenkilöksi valittiin </w:t>
      </w:r>
      <w:r w:rsidR="00911A90">
        <w:t>Saara Lehtiniemi</w:t>
      </w:r>
    </w:p>
    <w:p w:rsidR="00990661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990661">
        <w:rPr>
          <w:b/>
        </w:rPr>
        <w:t>Ulkomaan yhteyshenkilö</w:t>
      </w:r>
    </w:p>
    <w:p w:rsidR="00990661" w:rsidRPr="00990661" w:rsidRDefault="00C058E7" w:rsidP="00990661">
      <w:pPr>
        <w:ind w:left="927"/>
      </w:pPr>
      <w:r>
        <w:t xml:space="preserve">Ulkomaan yhteyshenkilöksi valittiin </w:t>
      </w:r>
      <w:r w:rsidR="00990661">
        <w:t>Marja Talvitie</w:t>
      </w:r>
    </w:p>
    <w:p w:rsidR="00990661" w:rsidRPr="00990661" w:rsidRDefault="00DA1707" w:rsidP="00990661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946A67">
        <w:rPr>
          <w:b/>
        </w:rPr>
        <w:t>Rotukirjanpitäjän sekä kalustoluettelon ylläpitäjän valinta</w:t>
      </w:r>
    </w:p>
    <w:p w:rsidR="00D27C97" w:rsidRPr="00D27C97" w:rsidRDefault="00C058E7" w:rsidP="00D27C97">
      <w:pPr>
        <w:ind w:left="927"/>
      </w:pPr>
      <w:r>
        <w:t xml:space="preserve">Rotukirjanpitäjäksi valittiin </w:t>
      </w:r>
      <w:r w:rsidR="00D27C97">
        <w:t>T</w:t>
      </w:r>
      <w:r>
        <w:t>iina Soininen</w:t>
      </w:r>
      <w:r w:rsidR="00D27C97">
        <w:t xml:space="preserve"> ja </w:t>
      </w:r>
      <w:r>
        <w:t xml:space="preserve">kalustoluettelon ylläpitäjäksi valittiin </w:t>
      </w:r>
      <w:r w:rsidR="00D27C97">
        <w:t xml:space="preserve">Seija </w:t>
      </w:r>
      <w:r>
        <w:t>Piipponen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Vuosikirjan tekijän valinta ja vuosikirjan asiat</w:t>
      </w:r>
    </w:p>
    <w:p w:rsidR="00C058E7" w:rsidRDefault="00C058E7" w:rsidP="00B33936">
      <w:pPr>
        <w:ind w:left="927"/>
      </w:pPr>
      <w:r>
        <w:t>Vuosikirja t</w:t>
      </w:r>
      <w:r w:rsidR="002E7903">
        <w:t>yöryhmä</w:t>
      </w:r>
      <w:r>
        <w:t>n vetäjäksi valittiin Janika Wikstén, työryhmään valittiin</w:t>
      </w:r>
      <w:r w:rsidR="002E7903">
        <w:t xml:space="preserve"> Annu,</w:t>
      </w:r>
      <w:r>
        <w:t xml:space="preserve"> Ahonen</w:t>
      </w:r>
      <w:r w:rsidR="002E7903">
        <w:t xml:space="preserve"> Arja</w:t>
      </w:r>
      <w:r>
        <w:t xml:space="preserve"> Immonen</w:t>
      </w:r>
      <w:r w:rsidR="002E7903">
        <w:t>, Tiina M</w:t>
      </w:r>
      <w:r>
        <w:t>orri</w:t>
      </w:r>
      <w:r w:rsidR="002C734C">
        <w:t>, Irene</w:t>
      </w:r>
      <w:r>
        <w:t xml:space="preserve"> Venejärvi</w:t>
      </w:r>
      <w:r w:rsidR="002C734C">
        <w:t>, Saara</w:t>
      </w:r>
      <w:r>
        <w:t xml:space="preserve"> Sampakoski ja </w:t>
      </w:r>
      <w:r w:rsidR="002C734C">
        <w:t>Petra</w:t>
      </w:r>
      <w:r>
        <w:t xml:space="preserve"> Palukka sekä Petri Hallberg tekniseksi tukihenkilöksi.</w:t>
      </w:r>
    </w:p>
    <w:p w:rsidR="00B33936" w:rsidRPr="00D27C97" w:rsidRDefault="00C058E7" w:rsidP="00B33936">
      <w:pPr>
        <w:ind w:left="927"/>
      </w:pPr>
      <w:r>
        <w:t xml:space="preserve">Vuosikirjaa ollaan siirtämässä sähköiseen muotoon vuodesta 2011 alkaen. </w:t>
      </w:r>
      <w:r w:rsidR="007516A2">
        <w:t>Arvostelujen kirjoittamisesta sähköiseen järjestelmään päätettiin maksaa 10 centin</w:t>
      </w:r>
      <w:r w:rsidR="00B660D7">
        <w:t xml:space="preserve"> </w:t>
      </w:r>
      <w:r w:rsidR="007516A2">
        <w:t xml:space="preserve">korvaus </w:t>
      </w:r>
      <w:r w:rsidR="00EC2024">
        <w:t>kirjoittajaa kohden</w:t>
      </w:r>
      <w:r w:rsidR="007516A2">
        <w:t xml:space="preserve"> jokaisesta kirjoitetusta arvostelusta </w:t>
      </w:r>
      <w:r w:rsidR="00EC2024">
        <w:t xml:space="preserve">vuodelta 2011, maksu maksetaan </w:t>
      </w:r>
      <w:r w:rsidR="007516A2">
        <w:t>kun vuosi 2011 on saatu valmiiksi</w:t>
      </w:r>
      <w:r w:rsidR="00EC2024">
        <w:t>. Seuraava</w:t>
      </w:r>
      <w:r w:rsidR="007516A2">
        <w:t>n vuoden osalta korvaus</w:t>
      </w:r>
      <w:r w:rsidR="00EC2024">
        <w:t xml:space="preserve"> päätetään kun vuosi 2011 on saatu valmiiksi. Vuoden 2011 kirjoitettuja arvosteluja säilytettään 2017 tammikuun loppuu, seuraavia arvosteluja säilytetään kuukausi julkaisemisen jälkeen.</w:t>
      </w:r>
      <w:r w:rsidR="00B33936">
        <w:t xml:space="preserve"> Petri Hallberg on tekninen tuki.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Palkintovastaavan valinta</w:t>
      </w:r>
    </w:p>
    <w:p w:rsidR="00B33936" w:rsidRPr="00B33936" w:rsidRDefault="000D685B" w:rsidP="00B33936">
      <w:pPr>
        <w:ind w:left="927"/>
      </w:pPr>
      <w:r>
        <w:t xml:space="preserve">Palkintovastaavaksi valittiin </w:t>
      </w:r>
      <w:r w:rsidR="00B33936">
        <w:t>Anu Linden</w:t>
      </w:r>
    </w:p>
    <w:p w:rsidR="00B33936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B33936">
        <w:rPr>
          <w:b/>
        </w:rPr>
        <w:t>Sponsori vastaava</w:t>
      </w:r>
    </w:p>
    <w:p w:rsidR="00B33936" w:rsidRDefault="000D685B" w:rsidP="00B33936">
      <w:pPr>
        <w:ind w:left="927"/>
        <w:rPr>
          <w:b/>
        </w:rPr>
      </w:pPr>
      <w:r>
        <w:t xml:space="preserve">Sponsori vastaavaksi valittiin </w:t>
      </w:r>
      <w:r w:rsidR="00B33936">
        <w:t>Tiina Morri</w:t>
      </w:r>
      <w:r w:rsidR="00DA1707">
        <w:rPr>
          <w:b/>
        </w:rPr>
        <w:t xml:space="preserve"> </w:t>
      </w:r>
    </w:p>
    <w:p w:rsidR="000D685B" w:rsidRDefault="000D685B" w:rsidP="00B33936">
      <w:pPr>
        <w:ind w:left="927"/>
        <w:rPr>
          <w:b/>
        </w:rPr>
      </w:pPr>
    </w:p>
    <w:p w:rsidR="000D685B" w:rsidRDefault="000D685B" w:rsidP="00B33936">
      <w:pPr>
        <w:ind w:left="927"/>
        <w:rPr>
          <w:b/>
        </w:rPr>
      </w:pPr>
    </w:p>
    <w:p w:rsidR="000D685B" w:rsidRDefault="000D685B" w:rsidP="00B33936">
      <w:pPr>
        <w:ind w:left="927"/>
        <w:rPr>
          <w:b/>
        </w:rPr>
      </w:pPr>
    </w:p>
    <w:p w:rsidR="00946A67" w:rsidRDefault="00946A67" w:rsidP="00B76A62">
      <w:pPr>
        <w:numPr>
          <w:ilvl w:val="0"/>
          <w:numId w:val="22"/>
        </w:numPr>
        <w:rPr>
          <w:b/>
        </w:rPr>
      </w:pPr>
      <w:r>
        <w:rPr>
          <w:b/>
        </w:rPr>
        <w:lastRenderedPageBreak/>
        <w:t>Vuoden koira- kilpailun vastaavan valinta</w:t>
      </w:r>
    </w:p>
    <w:p w:rsidR="00B33936" w:rsidRPr="000743A5" w:rsidRDefault="000D685B" w:rsidP="000743A5">
      <w:pPr>
        <w:ind w:left="927"/>
      </w:pPr>
      <w:r>
        <w:t>Suomenlapinkoira</w:t>
      </w:r>
      <w:r w:rsidR="000743A5">
        <w:t xml:space="preserve"> ja tähtipokaali </w:t>
      </w:r>
      <w:r>
        <w:t>vastaavaksi valittiin Jaana Keinänen, lapinporokoira vastaavaksi valittiin Sari Laitinen, pentuvastaavaksi valittiin</w:t>
      </w:r>
      <w:r w:rsidR="000743A5">
        <w:t xml:space="preserve"> Anu Linden. </w:t>
      </w:r>
      <w:r w:rsidR="00D6668C">
        <w:t>Päätettiin, että l</w:t>
      </w:r>
      <w:r w:rsidR="000743A5">
        <w:t>ajikohtaiset lajivastaavat vastaavat omista osa-alueistaan.</w:t>
      </w:r>
    </w:p>
    <w:p w:rsidR="00946A67" w:rsidRDefault="00DA170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</w:t>
      </w:r>
      <w:r w:rsidR="00946A67">
        <w:rPr>
          <w:b/>
        </w:rPr>
        <w:t>Pentuvälitys kriteerit 2016</w:t>
      </w:r>
    </w:p>
    <w:p w:rsidR="00063C81" w:rsidRDefault="00F233D5" w:rsidP="002F47EB">
      <w:pPr>
        <w:ind w:left="927"/>
      </w:pPr>
      <w:r>
        <w:t>Y</w:t>
      </w:r>
      <w:r w:rsidR="00063C81">
        <w:t>hdistelmä pääsee pentuvälityslistalle vaikka pentuvälityskriteerit eivät täyt</w:t>
      </w:r>
      <w:r w:rsidR="00AA1A91">
        <w:t>tyisi, mikäli yhdistelmällä on Suomen K</w:t>
      </w:r>
      <w:r w:rsidR="00063C81">
        <w:t>ennelliiton jalostustieteellisentoimikunnan myöntämä poikkeuslupa.</w:t>
      </w:r>
    </w:p>
    <w:p w:rsidR="002F47EB" w:rsidRDefault="00185651" w:rsidP="002F47EB">
      <w:pPr>
        <w:ind w:left="927"/>
      </w:pPr>
      <w:r>
        <w:t>Päätettiin, että uusintayhdistelmät otetaan pentuvälitykseen.</w:t>
      </w:r>
    </w:p>
    <w:p w:rsidR="00731E32" w:rsidRDefault="004C313F" w:rsidP="002F47EB">
      <w:pPr>
        <w:ind w:left="927"/>
      </w:pPr>
      <w:r>
        <w:t xml:space="preserve">Yli vuoden ikäisille rekisteröidyt aikuisille kodinvaihtajille perustetaan oma lista. </w:t>
      </w:r>
      <w:r w:rsidR="00731E32">
        <w:t>Aikuiset kodinvaihtaja-ilmoitukset menevät pentuvälittäjille.</w:t>
      </w:r>
    </w:p>
    <w:p w:rsidR="001B7CF8" w:rsidRPr="00185651" w:rsidRDefault="003E2109" w:rsidP="002F47EB">
      <w:pPr>
        <w:ind w:left="927"/>
      </w:pPr>
      <w:r>
        <w:t>Pentuvälityskriteerit L</w:t>
      </w:r>
      <w:r w:rsidR="001B7CF8">
        <w:t>iite 1</w:t>
      </w:r>
    </w:p>
    <w:p w:rsidR="00826D77" w:rsidRDefault="00826D77" w:rsidP="00B76A62">
      <w:pPr>
        <w:numPr>
          <w:ilvl w:val="0"/>
          <w:numId w:val="22"/>
        </w:numPr>
        <w:rPr>
          <w:b/>
        </w:rPr>
      </w:pPr>
      <w:r>
        <w:rPr>
          <w:b/>
        </w:rPr>
        <w:t xml:space="preserve">  Yhdistyksen tilinkäyttöoikeus ja pankkikortit</w:t>
      </w:r>
    </w:p>
    <w:p w:rsidR="00946A67" w:rsidRDefault="00A943A6" w:rsidP="00AA1A91">
      <w:pPr>
        <w:ind w:left="927"/>
      </w:pPr>
      <w:r>
        <w:t>Päätettiin, että tilinkäyttöoikeus on rahastonhoitaja Seija Piipponen ja jäsensihteeri Asta Partanen. Rahastonhoitajan tilinkäyttöoikeudet säilyvät ennallaan</w:t>
      </w:r>
      <w:r w:rsidR="0074048E">
        <w:t>. Asta Partaselle avataan katselu</w:t>
      </w:r>
      <w:r>
        <w:t>oikeus jäsenmaksutilille.</w:t>
      </w:r>
      <w:r w:rsidR="00955306">
        <w:t xml:space="preserve"> Suvi-Maria Sallisen jäsenmaksutilin katseluoikeus päätetään.</w:t>
      </w:r>
    </w:p>
    <w:p w:rsidR="00A943A6" w:rsidRPr="00A943A6" w:rsidRDefault="00A943A6" w:rsidP="00A943A6">
      <w:pPr>
        <w:ind w:left="927"/>
      </w:pPr>
      <w:r>
        <w:t>Lisäksi päätettiin, että yhdistyksen pankkikortit rahastonhoitaja Seija Piipponen ja sihteeri Riikka Tuomisto. Kaisa Hurmeella oleva business card-pankkikortti irtisanotaan ja Riikka Tuomistolle haetaan vastaavanlainen kortti.</w:t>
      </w:r>
    </w:p>
    <w:p w:rsidR="007A5E0B" w:rsidRPr="00FB1B6D" w:rsidRDefault="001B167D" w:rsidP="00FB1B6D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DA1707">
        <w:rPr>
          <w:b/>
        </w:rPr>
        <w:t xml:space="preserve">  </w:t>
      </w:r>
      <w:r w:rsidR="007A5E0B">
        <w:rPr>
          <w:b/>
        </w:rPr>
        <w:t>Hallituksen keskustelupalstalla tehtyjen päätösten vahvistaminen</w:t>
      </w:r>
    </w:p>
    <w:p w:rsidR="007A5E0B" w:rsidRPr="00E53F5E" w:rsidRDefault="007A5E0B" w:rsidP="007A5E0B">
      <w:pPr>
        <w:numPr>
          <w:ilvl w:val="1"/>
          <w:numId w:val="22"/>
        </w:numPr>
      </w:pPr>
      <w:r w:rsidRPr="00E53F5E">
        <w:t>Päätettiin, että 16.4-17.42016 lappalaiskoirien viestikoulutuksen kouluttajien ruokailukustannukset korvataan jälkikäteen tositteiden mukaisesti.</w:t>
      </w:r>
    </w:p>
    <w:p w:rsidR="007A5E0B" w:rsidRPr="00E53F5E" w:rsidRDefault="007A5E0B" w:rsidP="008D69A1">
      <w:pPr>
        <w:numPr>
          <w:ilvl w:val="1"/>
          <w:numId w:val="22"/>
        </w:numPr>
      </w:pPr>
      <w:r w:rsidRPr="00E53F5E">
        <w:t>Päätettiin korvata 1 hlön suomenlapinkoirien JTK.sta ja 1 hlön lapinporokoirien JTK.sta osallistumismaksu Kennelliiton jalostusneuvojakurssille 135 € sekämajoitus 86 €/2 hlön hu</w:t>
      </w:r>
      <w:r w:rsidR="009A4639" w:rsidRPr="00E53F5E">
        <w:t>one sekä matkakorvaukset. Jalostusneuvojien jatkokurssille ei päässyt osallistumaan JTK:sta yhtään henkilöä, hallituksesta osallistui yksi henkilö, joka jakoi materiaalin JTK:n puheenjohtajan kautta JTK:n jäsenille</w:t>
      </w:r>
      <w:r w:rsidRPr="00E53F5E">
        <w:t>.</w:t>
      </w:r>
    </w:p>
    <w:p w:rsidR="00425759" w:rsidRPr="00E53F5E" w:rsidRDefault="00425759" w:rsidP="008D69A1">
      <w:pPr>
        <w:numPr>
          <w:ilvl w:val="1"/>
          <w:numId w:val="22"/>
        </w:numPr>
      </w:pPr>
      <w:r w:rsidRPr="00E53F5E">
        <w:t>Päätettiin maksaa Rally-tokon SM-kisoihin osallistuvien yksilökoirien osallistumismaksusta puolet (osallistumismaksu 20 €) ja joukkuemaksu kokonaisuudessaan (osallistumismaksu 20 €).</w:t>
      </w:r>
    </w:p>
    <w:p w:rsidR="00425759" w:rsidRPr="00E53F5E" w:rsidRDefault="00425759" w:rsidP="008D69A1">
      <w:pPr>
        <w:numPr>
          <w:ilvl w:val="1"/>
          <w:numId w:val="22"/>
        </w:numPr>
      </w:pPr>
      <w:r w:rsidRPr="00E53F5E">
        <w:t>Päätettiin muistaa Helsingin a</w:t>
      </w:r>
      <w:r w:rsidR="00D15EAA">
        <w:t>laosaston järjestämän 24.10-25.1</w:t>
      </w:r>
      <w:r w:rsidRPr="00E53F5E">
        <w:t>0.2015 luonnetestin tuomareita Lappalaiskoirien tuubihuiveilla.</w:t>
      </w:r>
    </w:p>
    <w:p w:rsidR="00425759" w:rsidRPr="00E53F5E" w:rsidRDefault="001731C8" w:rsidP="008D69A1">
      <w:pPr>
        <w:numPr>
          <w:ilvl w:val="1"/>
          <w:numId w:val="22"/>
        </w:numPr>
      </w:pPr>
      <w:r>
        <w:t>Päätettiin, että 2016 sponsorina toimivat</w:t>
      </w:r>
      <w:r w:rsidR="00425759" w:rsidRPr="00E53F5E">
        <w:t xml:space="preserve"> Hill’s</w:t>
      </w:r>
      <w:r>
        <w:t xml:space="preserve"> ja Real Snack</w:t>
      </w:r>
      <w:r w:rsidR="00016E77">
        <w:t>. Mustia ja Mirriä sekä Hurttaa kysytään tapahtumasponsoriksi.</w:t>
      </w:r>
    </w:p>
    <w:p w:rsidR="00425759" w:rsidRPr="00E53F5E" w:rsidRDefault="00425759" w:rsidP="00425759">
      <w:pPr>
        <w:numPr>
          <w:ilvl w:val="1"/>
          <w:numId w:val="22"/>
        </w:numPr>
      </w:pPr>
      <w:r w:rsidRPr="00E53F5E">
        <w:t>Päätettiin maksaa avustusta 50 €/hlö paimennuskokeen koetoimitsija kurssille osallistuville.</w:t>
      </w:r>
    </w:p>
    <w:p w:rsidR="0057437B" w:rsidRDefault="0057437B" w:rsidP="0057437B">
      <w:pPr>
        <w:pStyle w:val="Luettelokappale"/>
        <w:numPr>
          <w:ilvl w:val="0"/>
          <w:numId w:val="22"/>
        </w:numPr>
        <w:rPr>
          <w:b/>
        </w:rPr>
      </w:pPr>
      <w:r>
        <w:rPr>
          <w:b/>
        </w:rPr>
        <w:t xml:space="preserve">   </w:t>
      </w:r>
      <w:r w:rsidR="00425759" w:rsidRPr="0057437B">
        <w:rPr>
          <w:b/>
        </w:rPr>
        <w:t>Yhdistyksen säännöt</w:t>
      </w:r>
    </w:p>
    <w:p w:rsidR="0057437B" w:rsidRPr="00AA0287" w:rsidRDefault="00AA0287" w:rsidP="00AA0287">
      <w:pPr>
        <w:pStyle w:val="Luettelokappale"/>
        <w:ind w:left="1107"/>
      </w:pPr>
      <w:r>
        <w:t>Päätettiin, että yhdistyksen sääntömuutokset tuodaan kevätkokoukseen päätettäväksi. Sääntömuutos Liite 2</w:t>
      </w:r>
    </w:p>
    <w:p w:rsidR="001B167D" w:rsidRDefault="001B167D" w:rsidP="001B167D">
      <w:pPr>
        <w:numPr>
          <w:ilvl w:val="0"/>
          <w:numId w:val="22"/>
        </w:numPr>
        <w:rPr>
          <w:b/>
        </w:rPr>
      </w:pPr>
      <w:r>
        <w:rPr>
          <w:b/>
        </w:rPr>
        <w:t xml:space="preserve"> </w:t>
      </w:r>
      <w:r w:rsidR="0057437B">
        <w:rPr>
          <w:b/>
        </w:rPr>
        <w:t xml:space="preserve">  </w:t>
      </w:r>
      <w:r>
        <w:rPr>
          <w:b/>
        </w:rPr>
        <w:t>Muut asiat</w:t>
      </w:r>
    </w:p>
    <w:p w:rsidR="00D15EAA" w:rsidRDefault="00D15EAA" w:rsidP="009E6550">
      <w:pPr>
        <w:pStyle w:val="Luettelokappale"/>
        <w:numPr>
          <w:ilvl w:val="1"/>
          <w:numId w:val="22"/>
        </w:numPr>
      </w:pPr>
      <w:r>
        <w:t>Jäsenkysely 2015,</w:t>
      </w:r>
      <w:r w:rsidR="0020690E">
        <w:t xml:space="preserve"> kyselystä </w:t>
      </w:r>
      <w:r w:rsidR="009E367E">
        <w:t xml:space="preserve">tehdään </w:t>
      </w:r>
      <w:r w:rsidR="0020690E">
        <w:t>referaatti lehteen.</w:t>
      </w:r>
      <w:r w:rsidR="00AA0287">
        <w:t xml:space="preserve"> Liite 3</w:t>
      </w:r>
    </w:p>
    <w:p w:rsidR="006408C6" w:rsidRDefault="00775DC5" w:rsidP="009E6550">
      <w:pPr>
        <w:pStyle w:val="Luettelokappale"/>
        <w:numPr>
          <w:ilvl w:val="1"/>
          <w:numId w:val="22"/>
        </w:numPr>
      </w:pPr>
      <w:r>
        <w:t>Päätettiin ottaa näyttelypalvelut Showlinkiltä</w:t>
      </w:r>
    </w:p>
    <w:p w:rsidR="006408C6" w:rsidRDefault="00775DC5" w:rsidP="009E6550">
      <w:pPr>
        <w:pStyle w:val="Luettelokappale"/>
        <w:numPr>
          <w:ilvl w:val="1"/>
          <w:numId w:val="22"/>
        </w:numPr>
      </w:pPr>
      <w:r>
        <w:lastRenderedPageBreak/>
        <w:t>Kennelliitosta tullut</w:t>
      </w:r>
      <w:r w:rsidR="009E6550">
        <w:t xml:space="preserve"> sihteerille</w:t>
      </w:r>
      <w:r>
        <w:t xml:space="preserve"> kaksi ilmoitusta koi</w:t>
      </w:r>
      <w:r w:rsidR="009E6550">
        <w:t>ran vihaisesta käyttäytymisestä, jatkossa ilmoitukset toimitetaan sen rodun jalostustoimikunnan puheenjohtajalle mitä ilmoitus koskee.</w:t>
      </w:r>
    </w:p>
    <w:p w:rsidR="00B0594E" w:rsidRDefault="00B0594E" w:rsidP="009E6550">
      <w:pPr>
        <w:pStyle w:val="Luettelokappale"/>
        <w:numPr>
          <w:ilvl w:val="1"/>
          <w:numId w:val="22"/>
        </w:numPr>
      </w:pPr>
      <w:r>
        <w:t>Puskiksen sisältö</w:t>
      </w:r>
      <w:r w:rsidR="00024AD8">
        <w:t>ä selkeytetään. Terveystiedolle tehdään oma kansio ja jatkossa keskustelut käydään etusivulla ja päätetyt asiat sihteeri siirtää keskustelun asiaa koskevaan kansioon.</w:t>
      </w:r>
    </w:p>
    <w:p w:rsidR="00B0594E" w:rsidRDefault="00916662" w:rsidP="00916662">
      <w:pPr>
        <w:pStyle w:val="Luettelokappale"/>
        <w:numPr>
          <w:ilvl w:val="1"/>
          <w:numId w:val="22"/>
        </w:numPr>
        <w:jc w:val="left"/>
      </w:pPr>
      <w:r w:rsidRPr="00916662">
        <w:t>Lehden</w:t>
      </w:r>
      <w:r>
        <w:t xml:space="preserve"> painoajat tulee huomioida pare</w:t>
      </w:r>
      <w:r w:rsidRPr="00916662">
        <w:t>min jos lehden sisäl</w:t>
      </w:r>
      <w:r>
        <w:t xml:space="preserve">töön tehdään muutoksia. Koevedos </w:t>
      </w:r>
      <w:r w:rsidRPr="00916662">
        <w:t>on luettavissa viikko ennen lehden lopullista painoa</w:t>
      </w:r>
      <w:r>
        <w:t xml:space="preserve"> päätoimittajan toimittaman linkin kautta</w:t>
      </w:r>
      <w:r w:rsidRPr="00916662">
        <w:t xml:space="preserve">. Muutokset lehteen tehdään viimeistään vuorokausi ennen lehden lopullista painoon menoa. Muutokset ilmoitetaan hallituksen puskiksessa.  </w:t>
      </w:r>
      <w:r w:rsidRPr="00916662">
        <w:br/>
        <w:t>Hallituksen puheenjohtaja antaa luvan lehden painoon lähdölle, mikäli kaikkia korjauksia tai muutoksia ei ole ehditty tehdä määräaikaan mennessä. Hallituksen sihteeri ilmoittaa luvan lehdentaittajalle</w:t>
      </w:r>
    </w:p>
    <w:p w:rsidR="006408C6" w:rsidRDefault="00EC1685" w:rsidP="00EC1685">
      <w:pPr>
        <w:pStyle w:val="Luettelokappale"/>
        <w:numPr>
          <w:ilvl w:val="1"/>
          <w:numId w:val="22"/>
        </w:numPr>
      </w:pPr>
      <w:r>
        <w:t xml:space="preserve">Riitta ja Pekka Korri järjestävät </w:t>
      </w:r>
      <w:r w:rsidRPr="00775DC5">
        <w:t xml:space="preserve">20.-21.8.2016 </w:t>
      </w:r>
      <w:r w:rsidR="006408C6" w:rsidRPr="00775DC5">
        <w:t xml:space="preserve"> toko ja PK tottis valmennu</w:t>
      </w:r>
      <w:r>
        <w:t>ksen</w:t>
      </w:r>
      <w:r w:rsidR="006408C6" w:rsidRPr="00775DC5">
        <w:t xml:space="preserve"> Järvenpäässä. Mukaan mahtuu 14 koirakko ja kuunteluoppilaat. Korrien kustannukset ja kentänvuokra yhteensä n. 1200 e joten ehdottaisimme että yhdistys tukisi jäseniä 30 eurolla / nenä. Tällöin hinnat olisivat jäsenille 55 e, ei jäsenille 85 e, kuunteluoppilaat 10 / 25 e. Kaikki hinnat / vkl.</w:t>
      </w:r>
      <w:r w:rsidR="006E4435">
        <w:t xml:space="preserve"> Päätettiin siirtää asia </w:t>
      </w:r>
      <w:r>
        <w:t xml:space="preserve">käsittely </w:t>
      </w:r>
      <w:r w:rsidR="006E4435">
        <w:t>puskikseen.</w:t>
      </w:r>
    </w:p>
    <w:p w:rsidR="001E35ED" w:rsidRDefault="00EC1685" w:rsidP="00EC1685">
      <w:pPr>
        <w:pStyle w:val="Luettelokappale"/>
        <w:numPr>
          <w:ilvl w:val="1"/>
          <w:numId w:val="22"/>
        </w:numPr>
      </w:pPr>
      <w:r>
        <w:t>P</w:t>
      </w:r>
      <w:r w:rsidR="001E35ED">
        <w:t xml:space="preserve">uheenjohtaja laatii </w:t>
      </w:r>
      <w:r>
        <w:t xml:space="preserve">uusille hallituksen jäsenille ohjeet mitä </w:t>
      </w:r>
      <w:r w:rsidR="001E35ED">
        <w:t>ja miten</w:t>
      </w:r>
      <w:r>
        <w:t xml:space="preserve"> voidaan asioita kommentoida</w:t>
      </w:r>
      <w:r w:rsidR="001E35ED">
        <w:t>, ohje tulee Puskikseen.</w:t>
      </w:r>
    </w:p>
    <w:p w:rsidR="001E35ED" w:rsidRDefault="001E35ED" w:rsidP="00EC1685">
      <w:pPr>
        <w:pStyle w:val="Luettelokappale"/>
        <w:numPr>
          <w:ilvl w:val="1"/>
          <w:numId w:val="22"/>
        </w:numPr>
      </w:pPr>
      <w:r>
        <w:t xml:space="preserve">Toimikuntien </w:t>
      </w:r>
      <w:r w:rsidR="00EC1685">
        <w:t>toiminta on jäsenille epäselviä, toimikuntien toiminnasta tehdään esittely Lapinkoira lehteen.</w:t>
      </w:r>
    </w:p>
    <w:p w:rsidR="00382427" w:rsidRDefault="001E35ED" w:rsidP="00EC1685">
      <w:pPr>
        <w:pStyle w:val="Luettelokappale"/>
        <w:numPr>
          <w:ilvl w:val="1"/>
          <w:numId w:val="22"/>
        </w:numPr>
      </w:pPr>
      <w:r>
        <w:t xml:space="preserve">Maailmanvoittajien palkintomatkojen käytännöt. Kennelliiton ohjeen mukaisesti palkintomatka menee </w:t>
      </w:r>
      <w:r w:rsidR="00DD11DF">
        <w:t>pää</w:t>
      </w:r>
      <w:r>
        <w:t xml:space="preserve">erikoisnäyttelyn voittajalle, Lappalaiskoirat haluaa jatkossakin antaa matkan vuoden rotujen voitokkaammille koirille, </w:t>
      </w:r>
      <w:r w:rsidR="00EC1685">
        <w:t>Sari Laitinen laatii asiasta</w:t>
      </w:r>
      <w:r>
        <w:t xml:space="preserve"> tiedote</w:t>
      </w:r>
      <w:r w:rsidR="00EC1685">
        <w:t>en</w:t>
      </w:r>
      <w:r>
        <w:t xml:space="preserve"> Kennelliittoon</w:t>
      </w:r>
      <w:r w:rsidR="00EC1685">
        <w:t xml:space="preserve"> lähetettäväksi</w:t>
      </w:r>
      <w:r w:rsidR="00DD11DF">
        <w:t>.</w:t>
      </w:r>
      <w:r w:rsidR="00EC1685">
        <w:t xml:space="preserve"> Muilta osin a</w:t>
      </w:r>
      <w:r w:rsidR="00382427">
        <w:t xml:space="preserve">sian käsittely siirretään Puskikseen ja asiasta </w:t>
      </w:r>
      <w:r w:rsidR="00EC1685">
        <w:t xml:space="preserve">tehdään </w:t>
      </w:r>
      <w:r w:rsidR="00382427">
        <w:t>päätös viikon sisällä.</w:t>
      </w:r>
    </w:p>
    <w:p w:rsidR="00382427" w:rsidRDefault="00EC1685" w:rsidP="00EC1685">
      <w:pPr>
        <w:pStyle w:val="Luettelokappale"/>
        <w:numPr>
          <w:ilvl w:val="1"/>
          <w:numId w:val="22"/>
        </w:numPr>
      </w:pPr>
      <w:r>
        <w:t xml:space="preserve"> </w:t>
      </w:r>
      <w:r w:rsidR="00382427">
        <w:t>Anna-Maija Kuisman, Jaana Helmisen, Kaisa Hurmeen, Eija Kimmon ja Merja Tammen muistaminen yhdistystehtävien hoitamisesta, muistaminen toteutetaan seuraavassa kevät kokouksessa. Tiina Morri tilaa keraamiset kulhot.</w:t>
      </w:r>
    </w:p>
    <w:p w:rsidR="00CC1EF4" w:rsidRDefault="00353604" w:rsidP="00EC1685">
      <w:pPr>
        <w:pStyle w:val="Luettelokappale"/>
        <w:numPr>
          <w:ilvl w:val="1"/>
          <w:numId w:val="22"/>
        </w:numPr>
      </w:pPr>
      <w:r>
        <w:t>Kennelliiton valtuustoon valittii</w:t>
      </w:r>
      <w:r w:rsidR="007223F3">
        <w:t>n Marja Talvitie ja varajäseneksi</w:t>
      </w:r>
      <w:r w:rsidR="00CC1EF4">
        <w:t xml:space="preserve"> Taina Miettinen</w:t>
      </w:r>
    </w:p>
    <w:p w:rsidR="00382427" w:rsidRPr="00775DC5" w:rsidRDefault="00BF6000" w:rsidP="00EC1685">
      <w:pPr>
        <w:pStyle w:val="Luettelokappale"/>
        <w:numPr>
          <w:ilvl w:val="1"/>
          <w:numId w:val="22"/>
        </w:numPr>
      </w:pPr>
      <w:r>
        <w:t xml:space="preserve">Seuraava kokous </w:t>
      </w:r>
      <w:r w:rsidR="00EC1685">
        <w:t>pidetään 6.3.2016 Tampereella,</w:t>
      </w:r>
      <w:r>
        <w:t xml:space="preserve"> Marja</w:t>
      </w:r>
      <w:r w:rsidR="00EC1685">
        <w:t xml:space="preserve"> Koskinen huolehti</w:t>
      </w:r>
      <w:r w:rsidR="00353604">
        <w:t>i kokouspaikan järj</w:t>
      </w:r>
      <w:r w:rsidR="00E2704D">
        <w:t>estämisestä.</w:t>
      </w:r>
    </w:p>
    <w:p w:rsidR="001B167D" w:rsidRDefault="001B167D" w:rsidP="001B167D">
      <w:pPr>
        <w:numPr>
          <w:ilvl w:val="0"/>
          <w:numId w:val="22"/>
        </w:numPr>
        <w:rPr>
          <w:b/>
        </w:rPr>
      </w:pPr>
      <w:r>
        <w:rPr>
          <w:b/>
        </w:rPr>
        <w:t xml:space="preserve">   Kokouksen päättäminen</w:t>
      </w:r>
    </w:p>
    <w:p w:rsidR="00BF6000" w:rsidRPr="00BF6000" w:rsidRDefault="00990D70" w:rsidP="00990D70">
      <w:pPr>
        <w:ind w:firstLine="360"/>
      </w:pPr>
      <w:r>
        <w:t xml:space="preserve">Puheenjohtaja päätti kokouksenkokous </w:t>
      </w:r>
      <w:r w:rsidR="00BF6000">
        <w:t>klo 17.31</w:t>
      </w:r>
    </w:p>
    <w:p w:rsidR="001720FF" w:rsidRDefault="001720FF" w:rsidP="001720FF">
      <w:pPr>
        <w:rPr>
          <w:b/>
        </w:rPr>
      </w:pPr>
    </w:p>
    <w:p w:rsidR="00946A67" w:rsidRPr="00B76A62" w:rsidRDefault="00946A67" w:rsidP="00946A67">
      <w:pPr>
        <w:ind w:left="927"/>
        <w:rPr>
          <w:b/>
        </w:rPr>
      </w:pPr>
    </w:p>
    <w:p w:rsidR="0079363B" w:rsidRPr="001B6881" w:rsidRDefault="0079363B" w:rsidP="0079363B"/>
    <w:p w:rsidR="0079363B" w:rsidRPr="007B71D4" w:rsidRDefault="0079363B" w:rsidP="0079363B"/>
    <w:p w:rsidR="001B6881" w:rsidRDefault="001B6881" w:rsidP="001B6881"/>
    <w:p w:rsidR="00787446" w:rsidRDefault="00787446" w:rsidP="00525751">
      <w:pPr>
        <w:tabs>
          <w:tab w:val="left" w:pos="0"/>
        </w:tabs>
        <w:ind w:left="0"/>
        <w:rPr>
          <w:rFonts w:ascii="Tahoma" w:hAnsi="Tahoma"/>
          <w:color w:val="000000"/>
        </w:rPr>
      </w:pPr>
    </w:p>
    <w:p w:rsidR="00AD7E9D" w:rsidRDefault="00AD7E9D" w:rsidP="00AD7E9D">
      <w:pPr>
        <w:ind w:left="0"/>
        <w:sectPr w:rsidR="00AD7E9D" w:rsidSect="000603C2">
          <w:headerReference w:type="default" r:id="rId7"/>
          <w:headerReference w:type="first" r:id="rId8"/>
          <w:pgSz w:w="11906" w:h="16838" w:code="9"/>
          <w:pgMar w:top="183" w:right="567" w:bottom="567" w:left="1134" w:header="567" w:footer="567" w:gutter="0"/>
          <w:cols w:space="708"/>
          <w:titlePg/>
          <w:docGrid w:linePitch="360"/>
        </w:sectPr>
      </w:pPr>
    </w:p>
    <w:p w:rsidR="00BC22A6" w:rsidRPr="00BC22A6" w:rsidRDefault="00BC22A6" w:rsidP="00AD7E9D">
      <w:pPr>
        <w:ind w:left="0"/>
      </w:pPr>
    </w:p>
    <w:sectPr w:rsidR="00BC22A6" w:rsidRPr="00BC22A6" w:rsidSect="00BC22A6">
      <w:type w:val="continuous"/>
      <w:pgSz w:w="11906" w:h="16838" w:code="9"/>
      <w:pgMar w:top="183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25B" w:rsidRDefault="002E725B">
      <w:r>
        <w:separator/>
      </w:r>
    </w:p>
  </w:endnote>
  <w:endnote w:type="continuationSeparator" w:id="0">
    <w:p w:rsidR="002E725B" w:rsidRDefault="002E7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25B" w:rsidRDefault="002E725B">
      <w:r>
        <w:separator/>
      </w:r>
    </w:p>
  </w:footnote>
  <w:footnote w:type="continuationSeparator" w:id="0">
    <w:p w:rsidR="002E725B" w:rsidRDefault="002E7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5803"/>
      <w:gridCol w:w="2802"/>
      <w:gridCol w:w="1600"/>
    </w:tblGrid>
    <w:tr w:rsidR="00D16FBA" w:rsidTr="00C82626">
      <w:trPr>
        <w:trHeight w:val="902"/>
      </w:trPr>
      <w:tc>
        <w:tcPr>
          <w:tcW w:w="5906" w:type="dxa"/>
        </w:tcPr>
        <w:p w:rsidR="00D16FBA" w:rsidRDefault="00D16FBA" w:rsidP="00A053FE"/>
      </w:tc>
      <w:tc>
        <w:tcPr>
          <w:tcW w:w="2850" w:type="dxa"/>
          <w:vAlign w:val="center"/>
        </w:tcPr>
        <w:p w:rsidR="00D16FBA" w:rsidRDefault="00D16FBA" w:rsidP="00C82626">
          <w:pPr>
            <w:ind w:left="0"/>
          </w:pPr>
        </w:p>
      </w:tc>
      <w:tc>
        <w:tcPr>
          <w:tcW w:w="1625" w:type="dxa"/>
          <w:vAlign w:val="center"/>
        </w:tcPr>
        <w:p w:rsidR="00D16FBA" w:rsidRDefault="00D16FBA" w:rsidP="00C82626">
          <w:pPr>
            <w:ind w:left="589"/>
          </w:pPr>
        </w:p>
      </w:tc>
    </w:tr>
    <w:tr w:rsidR="00D16FBA" w:rsidTr="00C82626">
      <w:trPr>
        <w:trHeight w:val="336"/>
      </w:trPr>
      <w:tc>
        <w:tcPr>
          <w:tcW w:w="5906" w:type="dxa"/>
        </w:tcPr>
        <w:p w:rsidR="00D16FBA" w:rsidRDefault="00D16FBA" w:rsidP="00A053FE">
          <w:pPr>
            <w:rPr>
              <w:noProof/>
            </w:rPr>
          </w:pPr>
        </w:p>
      </w:tc>
      <w:tc>
        <w:tcPr>
          <w:tcW w:w="2850" w:type="dxa"/>
        </w:tcPr>
        <w:p w:rsidR="00D16FBA" w:rsidRDefault="00D16FBA" w:rsidP="004445F6"/>
      </w:tc>
      <w:tc>
        <w:tcPr>
          <w:tcW w:w="1625" w:type="dxa"/>
        </w:tcPr>
        <w:p w:rsidR="00D16FBA" w:rsidRDefault="00D16FBA" w:rsidP="00C82626">
          <w:pPr>
            <w:jc w:val="right"/>
            <w:rPr>
              <w:rStyle w:val="Sivunumero"/>
            </w:rPr>
          </w:pPr>
        </w:p>
      </w:tc>
    </w:tr>
  </w:tbl>
  <w:p w:rsidR="00D16FBA" w:rsidRPr="000603C2" w:rsidRDefault="00D16FBA" w:rsidP="00CE7EB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5801"/>
      <w:gridCol w:w="2818"/>
      <w:gridCol w:w="1586"/>
    </w:tblGrid>
    <w:tr w:rsidR="00D16FBA" w:rsidTr="00C82626">
      <w:trPr>
        <w:trHeight w:val="902"/>
      </w:trPr>
      <w:tc>
        <w:tcPr>
          <w:tcW w:w="5906" w:type="dxa"/>
        </w:tcPr>
        <w:p w:rsidR="00D16FBA" w:rsidRDefault="003435BC" w:rsidP="00D525B5">
          <w:pPr>
            <w:pStyle w:val="Yltunnite"/>
          </w:pPr>
          <w:r>
            <w:rPr>
              <w:noProof/>
            </w:rPr>
            <w:drawing>
              <wp:inline distT="0" distB="0" distL="0" distR="0">
                <wp:extent cx="1193800" cy="1200150"/>
                <wp:effectExtent l="0" t="0" r="0" b="0"/>
                <wp:docPr id="1" name="Kuva 1" descr="pyorea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yorea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8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50" w:type="dxa"/>
          <w:vAlign w:val="center"/>
        </w:tcPr>
        <w:p w:rsidR="00D16FBA" w:rsidRDefault="006408C6" w:rsidP="00D525B5">
          <w:pPr>
            <w:pStyle w:val="Yltunnite"/>
          </w:pPr>
          <w:r>
            <w:t>PÖYTÄKIRJA</w:t>
          </w:r>
          <w:r w:rsidR="00B76A62">
            <w:t xml:space="preserve"> 1/2016</w:t>
          </w:r>
        </w:p>
      </w:tc>
      <w:tc>
        <w:tcPr>
          <w:tcW w:w="1625" w:type="dxa"/>
          <w:vAlign w:val="center"/>
        </w:tcPr>
        <w:p w:rsidR="00D16FBA" w:rsidRDefault="00D16FBA" w:rsidP="00C82626">
          <w:pPr>
            <w:ind w:left="589"/>
          </w:pPr>
        </w:p>
      </w:tc>
    </w:tr>
    <w:tr w:rsidR="00D16FBA" w:rsidTr="00C82626">
      <w:trPr>
        <w:trHeight w:val="336"/>
      </w:trPr>
      <w:tc>
        <w:tcPr>
          <w:tcW w:w="5906" w:type="dxa"/>
        </w:tcPr>
        <w:p w:rsidR="00D16FBA" w:rsidRDefault="00D16FBA" w:rsidP="00D525B5">
          <w:pPr>
            <w:pStyle w:val="Yltunnite"/>
            <w:rPr>
              <w:noProof/>
            </w:rPr>
          </w:pPr>
        </w:p>
      </w:tc>
      <w:tc>
        <w:tcPr>
          <w:tcW w:w="2850" w:type="dxa"/>
        </w:tcPr>
        <w:p w:rsidR="00D16FBA" w:rsidRDefault="006408C6" w:rsidP="00D525B5">
          <w:pPr>
            <w:pStyle w:val="Yltunnite"/>
          </w:pPr>
          <w:r>
            <w:t>3.1.2016</w:t>
          </w:r>
        </w:p>
      </w:tc>
      <w:tc>
        <w:tcPr>
          <w:tcW w:w="1625" w:type="dxa"/>
        </w:tcPr>
        <w:p w:rsidR="00D16FBA" w:rsidRDefault="00D16FBA" w:rsidP="00C82626">
          <w:pPr>
            <w:jc w:val="right"/>
            <w:rPr>
              <w:rStyle w:val="Sivunumero"/>
            </w:rPr>
          </w:pPr>
        </w:p>
      </w:tc>
    </w:tr>
  </w:tbl>
  <w:p w:rsidR="00D16FBA" w:rsidRDefault="00D16FBA" w:rsidP="00B76A62">
    <w:pPr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3127F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C26B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618BD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227A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D091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BDECBC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ED3A83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7CC052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60CE1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11E2A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1D1645E"/>
    <w:multiLevelType w:val="hybridMultilevel"/>
    <w:tmpl w:val="BFB06828"/>
    <w:lvl w:ilvl="0" w:tplc="C9C0511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08E02C31"/>
    <w:multiLevelType w:val="hybridMultilevel"/>
    <w:tmpl w:val="91AABD9E"/>
    <w:lvl w:ilvl="0" w:tplc="7DF81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C06B1C">
      <w:start w:val="1"/>
      <w:numFmt w:val="bullet"/>
      <w:lvlText w:val=""/>
      <w:lvlJc w:val="left"/>
      <w:pPr>
        <w:tabs>
          <w:tab w:val="num" w:pos="1420"/>
        </w:tabs>
        <w:ind w:left="1420" w:hanging="340"/>
      </w:pPr>
      <w:rPr>
        <w:rFonts w:ascii="Wingdings" w:hAnsi="Wingdings" w:cs="Wingdings" w:hint="default"/>
      </w:rPr>
    </w:lvl>
    <w:lvl w:ilvl="2" w:tplc="040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A13DDF"/>
    <w:multiLevelType w:val="multilevel"/>
    <w:tmpl w:val="8FFAFBD8"/>
    <w:lvl w:ilvl="0">
      <w:start w:val="1"/>
      <w:numFmt w:val="none"/>
      <w:pStyle w:val="Otsikko1"/>
      <w:lvlText w:val=""/>
      <w:lvlJc w:val="left"/>
      <w:pPr>
        <w:tabs>
          <w:tab w:val="num" w:pos="432"/>
        </w:tabs>
        <w:ind w:left="432" w:hanging="432"/>
      </w:pPr>
      <w:rPr>
        <w:rFonts w:hint="default"/>
        <w:sz w:val="28"/>
        <w:szCs w:val="28"/>
      </w:rPr>
    </w:lvl>
    <w:lvl w:ilvl="1">
      <w:start w:val="1"/>
      <w:numFmt w:val="decimal"/>
      <w:pStyle w:val="Otsikko2"/>
      <w:lvlText w:val="%1%2."/>
      <w:lvlJc w:val="left"/>
      <w:pPr>
        <w:tabs>
          <w:tab w:val="num" w:pos="576"/>
        </w:tabs>
        <w:ind w:left="576" w:hanging="576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Otsikko3"/>
      <w:lvlText w:val="%1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bCs w:val="0"/>
        <w:i/>
        <w:iCs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Otsikko4"/>
      <w:lvlText w:val="%1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13735079"/>
    <w:multiLevelType w:val="hybridMultilevel"/>
    <w:tmpl w:val="9804537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ED2D59"/>
    <w:multiLevelType w:val="hybridMultilevel"/>
    <w:tmpl w:val="D85851B6"/>
    <w:lvl w:ilvl="0" w:tplc="8208FA22">
      <w:start w:val="1"/>
      <w:numFmt w:val="bullet"/>
      <w:lvlText w:val="-"/>
      <w:lvlJc w:val="left"/>
      <w:pPr>
        <w:tabs>
          <w:tab w:val="num" w:pos="907"/>
        </w:tabs>
        <w:ind w:left="907" w:hanging="340"/>
      </w:pPr>
      <w:rPr>
        <w:rFonts w:ascii="Arial" w:hAnsi="Arial" w:cs="Arial" w:hint="default"/>
      </w:rPr>
    </w:lvl>
    <w:lvl w:ilvl="1" w:tplc="040B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B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B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B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B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A4C6CC9"/>
    <w:multiLevelType w:val="hybridMultilevel"/>
    <w:tmpl w:val="2FDC624E"/>
    <w:lvl w:ilvl="0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1B40FDA"/>
    <w:multiLevelType w:val="hybridMultilevel"/>
    <w:tmpl w:val="EB108024"/>
    <w:lvl w:ilvl="0" w:tplc="E83612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647" w:hanging="360"/>
      </w:pPr>
    </w:lvl>
    <w:lvl w:ilvl="2" w:tplc="040B001B" w:tentative="1">
      <w:start w:val="1"/>
      <w:numFmt w:val="lowerRoman"/>
      <w:lvlText w:val="%3."/>
      <w:lvlJc w:val="right"/>
      <w:pPr>
        <w:ind w:left="2367" w:hanging="180"/>
      </w:pPr>
    </w:lvl>
    <w:lvl w:ilvl="3" w:tplc="040B000F" w:tentative="1">
      <w:start w:val="1"/>
      <w:numFmt w:val="decimal"/>
      <w:lvlText w:val="%4."/>
      <w:lvlJc w:val="left"/>
      <w:pPr>
        <w:ind w:left="3087" w:hanging="360"/>
      </w:pPr>
    </w:lvl>
    <w:lvl w:ilvl="4" w:tplc="040B0019" w:tentative="1">
      <w:start w:val="1"/>
      <w:numFmt w:val="lowerLetter"/>
      <w:lvlText w:val="%5."/>
      <w:lvlJc w:val="left"/>
      <w:pPr>
        <w:ind w:left="3807" w:hanging="360"/>
      </w:pPr>
    </w:lvl>
    <w:lvl w:ilvl="5" w:tplc="040B001B" w:tentative="1">
      <w:start w:val="1"/>
      <w:numFmt w:val="lowerRoman"/>
      <w:lvlText w:val="%6."/>
      <w:lvlJc w:val="right"/>
      <w:pPr>
        <w:ind w:left="4527" w:hanging="180"/>
      </w:pPr>
    </w:lvl>
    <w:lvl w:ilvl="6" w:tplc="040B000F" w:tentative="1">
      <w:start w:val="1"/>
      <w:numFmt w:val="decimal"/>
      <w:lvlText w:val="%7."/>
      <w:lvlJc w:val="left"/>
      <w:pPr>
        <w:ind w:left="5247" w:hanging="360"/>
      </w:pPr>
    </w:lvl>
    <w:lvl w:ilvl="7" w:tplc="040B0019" w:tentative="1">
      <w:start w:val="1"/>
      <w:numFmt w:val="lowerLetter"/>
      <w:lvlText w:val="%8."/>
      <w:lvlJc w:val="left"/>
      <w:pPr>
        <w:ind w:left="5967" w:hanging="360"/>
      </w:pPr>
    </w:lvl>
    <w:lvl w:ilvl="8" w:tplc="040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8B40EFC"/>
    <w:multiLevelType w:val="hybridMultilevel"/>
    <w:tmpl w:val="5AEC8496"/>
    <w:lvl w:ilvl="0" w:tplc="8F9CD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647" w:hanging="360"/>
      </w:pPr>
    </w:lvl>
    <w:lvl w:ilvl="2" w:tplc="040B001B" w:tentative="1">
      <w:start w:val="1"/>
      <w:numFmt w:val="lowerRoman"/>
      <w:lvlText w:val="%3."/>
      <w:lvlJc w:val="right"/>
      <w:pPr>
        <w:ind w:left="2367" w:hanging="180"/>
      </w:pPr>
    </w:lvl>
    <w:lvl w:ilvl="3" w:tplc="040B000F" w:tentative="1">
      <w:start w:val="1"/>
      <w:numFmt w:val="decimal"/>
      <w:lvlText w:val="%4."/>
      <w:lvlJc w:val="left"/>
      <w:pPr>
        <w:ind w:left="3087" w:hanging="360"/>
      </w:pPr>
    </w:lvl>
    <w:lvl w:ilvl="4" w:tplc="040B0019" w:tentative="1">
      <w:start w:val="1"/>
      <w:numFmt w:val="lowerLetter"/>
      <w:lvlText w:val="%5."/>
      <w:lvlJc w:val="left"/>
      <w:pPr>
        <w:ind w:left="3807" w:hanging="360"/>
      </w:pPr>
    </w:lvl>
    <w:lvl w:ilvl="5" w:tplc="040B001B" w:tentative="1">
      <w:start w:val="1"/>
      <w:numFmt w:val="lowerRoman"/>
      <w:lvlText w:val="%6."/>
      <w:lvlJc w:val="right"/>
      <w:pPr>
        <w:ind w:left="4527" w:hanging="180"/>
      </w:pPr>
    </w:lvl>
    <w:lvl w:ilvl="6" w:tplc="040B000F" w:tentative="1">
      <w:start w:val="1"/>
      <w:numFmt w:val="decimal"/>
      <w:lvlText w:val="%7."/>
      <w:lvlJc w:val="left"/>
      <w:pPr>
        <w:ind w:left="5247" w:hanging="360"/>
      </w:pPr>
    </w:lvl>
    <w:lvl w:ilvl="7" w:tplc="040B0019" w:tentative="1">
      <w:start w:val="1"/>
      <w:numFmt w:val="lowerLetter"/>
      <w:lvlText w:val="%8."/>
      <w:lvlJc w:val="left"/>
      <w:pPr>
        <w:ind w:left="5967" w:hanging="360"/>
      </w:pPr>
    </w:lvl>
    <w:lvl w:ilvl="8" w:tplc="040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57F4924"/>
    <w:multiLevelType w:val="hybridMultilevel"/>
    <w:tmpl w:val="0082C044"/>
    <w:lvl w:ilvl="0" w:tplc="788ACFF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A6075E8"/>
    <w:multiLevelType w:val="multilevel"/>
    <w:tmpl w:val="19D8F7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0" w15:restartNumberingAfterBreak="0">
    <w:nsid w:val="7AE74FAD"/>
    <w:multiLevelType w:val="hybridMultilevel"/>
    <w:tmpl w:val="A5F6643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5"/>
  </w:num>
  <w:num w:numId="15">
    <w:abstractNumId w:val="20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8"/>
  </w:num>
  <w:num w:numId="19">
    <w:abstractNumId w:val="13"/>
  </w:num>
  <w:num w:numId="20">
    <w:abstractNumId w:val="16"/>
  </w:num>
  <w:num w:numId="21">
    <w:abstractNumId w:val="17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1304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055"/>
    <w:rsid w:val="00016E77"/>
    <w:rsid w:val="00017DA1"/>
    <w:rsid w:val="00024AD8"/>
    <w:rsid w:val="00025B46"/>
    <w:rsid w:val="00033062"/>
    <w:rsid w:val="000354C5"/>
    <w:rsid w:val="00035CE9"/>
    <w:rsid w:val="000370CC"/>
    <w:rsid w:val="000574DD"/>
    <w:rsid w:val="000603C2"/>
    <w:rsid w:val="00063C81"/>
    <w:rsid w:val="000743A5"/>
    <w:rsid w:val="00077046"/>
    <w:rsid w:val="00081EA8"/>
    <w:rsid w:val="000825EE"/>
    <w:rsid w:val="000B46BE"/>
    <w:rsid w:val="000D6617"/>
    <w:rsid w:val="000D685B"/>
    <w:rsid w:val="000D6D35"/>
    <w:rsid w:val="000E5931"/>
    <w:rsid w:val="0010037E"/>
    <w:rsid w:val="00104748"/>
    <w:rsid w:val="001466DD"/>
    <w:rsid w:val="00166EFE"/>
    <w:rsid w:val="001720FF"/>
    <w:rsid w:val="001731C8"/>
    <w:rsid w:val="001761A4"/>
    <w:rsid w:val="00185651"/>
    <w:rsid w:val="00187FF5"/>
    <w:rsid w:val="001A0F74"/>
    <w:rsid w:val="001A11D0"/>
    <w:rsid w:val="001A60D9"/>
    <w:rsid w:val="001B167D"/>
    <w:rsid w:val="001B6881"/>
    <w:rsid w:val="001B7CF8"/>
    <w:rsid w:val="001C1DAF"/>
    <w:rsid w:val="001E35ED"/>
    <w:rsid w:val="001F1B4C"/>
    <w:rsid w:val="0020690E"/>
    <w:rsid w:val="00223CB3"/>
    <w:rsid w:val="00224A1E"/>
    <w:rsid w:val="00243893"/>
    <w:rsid w:val="00246B44"/>
    <w:rsid w:val="00266FBE"/>
    <w:rsid w:val="00281D83"/>
    <w:rsid w:val="002B5E3A"/>
    <w:rsid w:val="002B7905"/>
    <w:rsid w:val="002C734C"/>
    <w:rsid w:val="002E725B"/>
    <w:rsid w:val="002E7903"/>
    <w:rsid w:val="002F47EB"/>
    <w:rsid w:val="002F57FF"/>
    <w:rsid w:val="002F7ED5"/>
    <w:rsid w:val="00301F88"/>
    <w:rsid w:val="003051E4"/>
    <w:rsid w:val="00323DC8"/>
    <w:rsid w:val="003435BC"/>
    <w:rsid w:val="00347C54"/>
    <w:rsid w:val="00353604"/>
    <w:rsid w:val="0035724C"/>
    <w:rsid w:val="00371BA5"/>
    <w:rsid w:val="00376F78"/>
    <w:rsid w:val="00382427"/>
    <w:rsid w:val="003857A4"/>
    <w:rsid w:val="0038671D"/>
    <w:rsid w:val="003A0256"/>
    <w:rsid w:val="003C737C"/>
    <w:rsid w:val="003D4560"/>
    <w:rsid w:val="003E2109"/>
    <w:rsid w:val="003F5185"/>
    <w:rsid w:val="003F55FE"/>
    <w:rsid w:val="003F6295"/>
    <w:rsid w:val="00416E38"/>
    <w:rsid w:val="00425759"/>
    <w:rsid w:val="004445F6"/>
    <w:rsid w:val="004609DE"/>
    <w:rsid w:val="004915E6"/>
    <w:rsid w:val="00494CAE"/>
    <w:rsid w:val="004C2149"/>
    <w:rsid w:val="004C313F"/>
    <w:rsid w:val="004D089F"/>
    <w:rsid w:val="004D2361"/>
    <w:rsid w:val="004D53EA"/>
    <w:rsid w:val="004F0D64"/>
    <w:rsid w:val="00500727"/>
    <w:rsid w:val="00502ACD"/>
    <w:rsid w:val="00503ECA"/>
    <w:rsid w:val="0050706A"/>
    <w:rsid w:val="00525751"/>
    <w:rsid w:val="00532EAB"/>
    <w:rsid w:val="00560741"/>
    <w:rsid w:val="00564706"/>
    <w:rsid w:val="0057437B"/>
    <w:rsid w:val="005977BC"/>
    <w:rsid w:val="005D11E6"/>
    <w:rsid w:val="00607AA4"/>
    <w:rsid w:val="006113FF"/>
    <w:rsid w:val="006408C6"/>
    <w:rsid w:val="00644EE1"/>
    <w:rsid w:val="006501F5"/>
    <w:rsid w:val="006A52EA"/>
    <w:rsid w:val="006A6460"/>
    <w:rsid w:val="006E248C"/>
    <w:rsid w:val="006E270F"/>
    <w:rsid w:val="006E4435"/>
    <w:rsid w:val="007218B6"/>
    <w:rsid w:val="007223F3"/>
    <w:rsid w:val="00731E32"/>
    <w:rsid w:val="0074048E"/>
    <w:rsid w:val="007516A2"/>
    <w:rsid w:val="00754FE4"/>
    <w:rsid w:val="00766805"/>
    <w:rsid w:val="00775DC5"/>
    <w:rsid w:val="007846EB"/>
    <w:rsid w:val="00787446"/>
    <w:rsid w:val="00790925"/>
    <w:rsid w:val="0079363B"/>
    <w:rsid w:val="00793D12"/>
    <w:rsid w:val="007A5E0B"/>
    <w:rsid w:val="007B71D4"/>
    <w:rsid w:val="007E7317"/>
    <w:rsid w:val="0082065E"/>
    <w:rsid w:val="00826D77"/>
    <w:rsid w:val="00837AAD"/>
    <w:rsid w:val="00845BDF"/>
    <w:rsid w:val="00877450"/>
    <w:rsid w:val="008875A8"/>
    <w:rsid w:val="00895255"/>
    <w:rsid w:val="008A558C"/>
    <w:rsid w:val="008C3752"/>
    <w:rsid w:val="008F3C4D"/>
    <w:rsid w:val="00900A2D"/>
    <w:rsid w:val="00901405"/>
    <w:rsid w:val="0090678D"/>
    <w:rsid w:val="00910808"/>
    <w:rsid w:val="00911A90"/>
    <w:rsid w:val="00916662"/>
    <w:rsid w:val="00926DED"/>
    <w:rsid w:val="0094469B"/>
    <w:rsid w:val="00946A67"/>
    <w:rsid w:val="009506BE"/>
    <w:rsid w:val="00955306"/>
    <w:rsid w:val="00962128"/>
    <w:rsid w:val="00986D16"/>
    <w:rsid w:val="00990661"/>
    <w:rsid w:val="00990D70"/>
    <w:rsid w:val="00992141"/>
    <w:rsid w:val="00993283"/>
    <w:rsid w:val="009A4639"/>
    <w:rsid w:val="009B6B83"/>
    <w:rsid w:val="009E367E"/>
    <w:rsid w:val="009E6550"/>
    <w:rsid w:val="009E7035"/>
    <w:rsid w:val="00A053FE"/>
    <w:rsid w:val="00A451F0"/>
    <w:rsid w:val="00A943A6"/>
    <w:rsid w:val="00AA0287"/>
    <w:rsid w:val="00AA1A91"/>
    <w:rsid w:val="00AA47D7"/>
    <w:rsid w:val="00AB2896"/>
    <w:rsid w:val="00AD7E9D"/>
    <w:rsid w:val="00AF025A"/>
    <w:rsid w:val="00B04608"/>
    <w:rsid w:val="00B0594E"/>
    <w:rsid w:val="00B0744F"/>
    <w:rsid w:val="00B219B5"/>
    <w:rsid w:val="00B23056"/>
    <w:rsid w:val="00B33936"/>
    <w:rsid w:val="00B44223"/>
    <w:rsid w:val="00B56AC7"/>
    <w:rsid w:val="00B57617"/>
    <w:rsid w:val="00B660D7"/>
    <w:rsid w:val="00B740B6"/>
    <w:rsid w:val="00B76A62"/>
    <w:rsid w:val="00B8412F"/>
    <w:rsid w:val="00BB7495"/>
    <w:rsid w:val="00BC0CA1"/>
    <w:rsid w:val="00BC22A6"/>
    <w:rsid w:val="00BC6534"/>
    <w:rsid w:val="00BF6000"/>
    <w:rsid w:val="00C058E7"/>
    <w:rsid w:val="00C426C7"/>
    <w:rsid w:val="00C46D4C"/>
    <w:rsid w:val="00C80800"/>
    <w:rsid w:val="00C82626"/>
    <w:rsid w:val="00C86FB3"/>
    <w:rsid w:val="00CB4584"/>
    <w:rsid w:val="00CB4D50"/>
    <w:rsid w:val="00CB5286"/>
    <w:rsid w:val="00CC1EF4"/>
    <w:rsid w:val="00CE277F"/>
    <w:rsid w:val="00CE7EBD"/>
    <w:rsid w:val="00D00155"/>
    <w:rsid w:val="00D032C6"/>
    <w:rsid w:val="00D15EAA"/>
    <w:rsid w:val="00D16FBA"/>
    <w:rsid w:val="00D27C97"/>
    <w:rsid w:val="00D447E3"/>
    <w:rsid w:val="00D525B5"/>
    <w:rsid w:val="00D61FDF"/>
    <w:rsid w:val="00D6668C"/>
    <w:rsid w:val="00DA1707"/>
    <w:rsid w:val="00DB69DB"/>
    <w:rsid w:val="00DD11DF"/>
    <w:rsid w:val="00E037D7"/>
    <w:rsid w:val="00E058FB"/>
    <w:rsid w:val="00E07B2C"/>
    <w:rsid w:val="00E116D3"/>
    <w:rsid w:val="00E2704D"/>
    <w:rsid w:val="00E36AB1"/>
    <w:rsid w:val="00E422FE"/>
    <w:rsid w:val="00E42F36"/>
    <w:rsid w:val="00E50036"/>
    <w:rsid w:val="00E53F5E"/>
    <w:rsid w:val="00E80FE2"/>
    <w:rsid w:val="00E84060"/>
    <w:rsid w:val="00EB5F5F"/>
    <w:rsid w:val="00EC1685"/>
    <w:rsid w:val="00EC2024"/>
    <w:rsid w:val="00EC62A8"/>
    <w:rsid w:val="00ED16C8"/>
    <w:rsid w:val="00ED7AFF"/>
    <w:rsid w:val="00EE3055"/>
    <w:rsid w:val="00EF5527"/>
    <w:rsid w:val="00EF7006"/>
    <w:rsid w:val="00F07D76"/>
    <w:rsid w:val="00F110FF"/>
    <w:rsid w:val="00F162D1"/>
    <w:rsid w:val="00F233D5"/>
    <w:rsid w:val="00F32DD5"/>
    <w:rsid w:val="00F36024"/>
    <w:rsid w:val="00F562D4"/>
    <w:rsid w:val="00F6080B"/>
    <w:rsid w:val="00F716DA"/>
    <w:rsid w:val="00FA22D6"/>
    <w:rsid w:val="00FB1B6D"/>
    <w:rsid w:val="00FB683A"/>
    <w:rsid w:val="00FC42B0"/>
    <w:rsid w:val="00FC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E860C01-CE68-4A3C-81CC-A12CD796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EE3055"/>
    <w:pPr>
      <w:spacing w:after="120"/>
      <w:ind w:left="567"/>
      <w:jc w:val="both"/>
    </w:pPr>
    <w:rPr>
      <w:sz w:val="24"/>
      <w:szCs w:val="24"/>
    </w:rPr>
  </w:style>
  <w:style w:type="paragraph" w:styleId="Otsikko1">
    <w:name w:val="heading 1"/>
    <w:basedOn w:val="Normaali"/>
    <w:next w:val="Normaali"/>
    <w:link w:val="Otsikko1Char"/>
    <w:uiPriority w:val="99"/>
    <w:qFormat/>
    <w:rsid w:val="007846EB"/>
    <w:pPr>
      <w:keepNext/>
      <w:numPr>
        <w:numId w:val="2"/>
      </w:numPr>
      <w:spacing w:before="240" w:after="360"/>
      <w:outlineLvl w:val="0"/>
    </w:pPr>
    <w:rPr>
      <w:rFonts w:ascii="Arial" w:hAnsi="Arial" w:cs="Arial"/>
      <w:b/>
      <w:bCs/>
      <w:caps/>
      <w:kern w:val="32"/>
      <w:sz w:val="28"/>
      <w:szCs w:val="28"/>
    </w:rPr>
  </w:style>
  <w:style w:type="paragraph" w:styleId="Otsikko2">
    <w:name w:val="heading 2"/>
    <w:basedOn w:val="Normaali"/>
    <w:next w:val="Normaali"/>
    <w:link w:val="Otsikko2Char"/>
    <w:uiPriority w:val="99"/>
    <w:qFormat/>
    <w:rsid w:val="007846E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sz w:val="26"/>
      <w:szCs w:val="26"/>
    </w:rPr>
  </w:style>
  <w:style w:type="paragraph" w:styleId="Otsikko3">
    <w:name w:val="heading 3"/>
    <w:basedOn w:val="Normaali"/>
    <w:next w:val="Normaali"/>
    <w:link w:val="Otsikko3Char"/>
    <w:uiPriority w:val="99"/>
    <w:qFormat/>
    <w:rsid w:val="007846EB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i/>
      <w:iCs/>
    </w:rPr>
  </w:style>
  <w:style w:type="paragraph" w:styleId="Otsikko4">
    <w:name w:val="heading 4"/>
    <w:basedOn w:val="Normaali"/>
    <w:next w:val="Normaali"/>
    <w:link w:val="Otsikko4Char"/>
    <w:uiPriority w:val="99"/>
    <w:qFormat/>
    <w:rsid w:val="00EE3055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uiPriority w:val="99"/>
    <w:qFormat/>
    <w:rsid w:val="00EE3055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uiPriority w:val="99"/>
    <w:qFormat/>
    <w:rsid w:val="00EE3055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Otsikko7">
    <w:name w:val="heading 7"/>
    <w:basedOn w:val="Normaali"/>
    <w:next w:val="Normaali"/>
    <w:link w:val="Otsikko7Char"/>
    <w:uiPriority w:val="99"/>
    <w:qFormat/>
    <w:rsid w:val="00EE3055"/>
    <w:pPr>
      <w:numPr>
        <w:ilvl w:val="6"/>
        <w:numId w:val="2"/>
      </w:numPr>
      <w:spacing w:before="240" w:after="60"/>
      <w:outlineLvl w:val="6"/>
    </w:pPr>
  </w:style>
  <w:style w:type="paragraph" w:styleId="Otsikko8">
    <w:name w:val="heading 8"/>
    <w:basedOn w:val="Normaali"/>
    <w:next w:val="Normaali"/>
    <w:link w:val="Otsikko8Char"/>
    <w:uiPriority w:val="99"/>
    <w:qFormat/>
    <w:rsid w:val="00EE3055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Otsikko9">
    <w:name w:val="heading 9"/>
    <w:basedOn w:val="Normaali"/>
    <w:next w:val="Normaali"/>
    <w:link w:val="Otsikko9Char"/>
    <w:uiPriority w:val="99"/>
    <w:qFormat/>
    <w:rsid w:val="00EE3055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link w:val="Otsikko1"/>
    <w:uiPriority w:val="99"/>
    <w:locked/>
    <w:rsid w:val="007846EB"/>
    <w:rPr>
      <w:rFonts w:ascii="Arial" w:hAnsi="Arial" w:cs="Arial"/>
      <w:b/>
      <w:bCs/>
      <w:caps/>
      <w:kern w:val="32"/>
      <w:sz w:val="28"/>
      <w:szCs w:val="28"/>
    </w:rPr>
  </w:style>
  <w:style w:type="character" w:customStyle="1" w:styleId="Otsikko2Char">
    <w:name w:val="Otsikko 2 Char"/>
    <w:link w:val="Otsikko2"/>
    <w:uiPriority w:val="99"/>
    <w:rsid w:val="00FC42B0"/>
    <w:rPr>
      <w:rFonts w:ascii="Arial" w:hAnsi="Arial" w:cs="Arial"/>
      <w:b/>
      <w:bCs/>
      <w:sz w:val="26"/>
      <w:szCs w:val="26"/>
    </w:rPr>
  </w:style>
  <w:style w:type="character" w:customStyle="1" w:styleId="SisennettytekstiChar">
    <w:name w:val="Sisennetty teksti Char"/>
    <w:link w:val="Sisennettyteksti"/>
    <w:uiPriority w:val="99"/>
    <w:locked/>
    <w:rsid w:val="00EC62A8"/>
    <w:rPr>
      <w:sz w:val="24"/>
      <w:szCs w:val="24"/>
      <w:lang w:val="fi-FI" w:eastAsia="fi-FI"/>
    </w:rPr>
  </w:style>
  <w:style w:type="character" w:customStyle="1" w:styleId="Otsikko4Char">
    <w:name w:val="Otsikko 4 Char"/>
    <w:link w:val="Otsikko4"/>
    <w:uiPriority w:val="99"/>
    <w:rsid w:val="00FC42B0"/>
    <w:rPr>
      <w:b/>
      <w:bCs/>
      <w:sz w:val="28"/>
      <w:szCs w:val="28"/>
    </w:rPr>
  </w:style>
  <w:style w:type="character" w:customStyle="1" w:styleId="Otsikko5Char">
    <w:name w:val="Otsikko 5 Char"/>
    <w:link w:val="Otsikko5"/>
    <w:uiPriority w:val="99"/>
    <w:rsid w:val="00FC42B0"/>
    <w:rPr>
      <w:b/>
      <w:bCs/>
      <w:i/>
      <w:iCs/>
      <w:sz w:val="26"/>
      <w:szCs w:val="26"/>
    </w:rPr>
  </w:style>
  <w:style w:type="character" w:customStyle="1" w:styleId="Otsikko6Char">
    <w:name w:val="Otsikko 6 Char"/>
    <w:link w:val="Otsikko6"/>
    <w:uiPriority w:val="99"/>
    <w:rsid w:val="00FC42B0"/>
    <w:rPr>
      <w:b/>
      <w:bCs/>
    </w:rPr>
  </w:style>
  <w:style w:type="character" w:customStyle="1" w:styleId="Otsikko7Char">
    <w:name w:val="Otsikko 7 Char"/>
    <w:link w:val="Otsikko7"/>
    <w:uiPriority w:val="99"/>
    <w:rsid w:val="00FC42B0"/>
    <w:rPr>
      <w:sz w:val="24"/>
      <w:szCs w:val="24"/>
    </w:rPr>
  </w:style>
  <w:style w:type="character" w:customStyle="1" w:styleId="Otsikko8Char">
    <w:name w:val="Otsikko 8 Char"/>
    <w:link w:val="Otsikko8"/>
    <w:uiPriority w:val="99"/>
    <w:rsid w:val="00FC42B0"/>
    <w:rPr>
      <w:i/>
      <w:iCs/>
      <w:sz w:val="24"/>
      <w:szCs w:val="24"/>
    </w:rPr>
  </w:style>
  <w:style w:type="character" w:customStyle="1" w:styleId="Otsikko9Char">
    <w:name w:val="Otsikko 9 Char"/>
    <w:link w:val="Otsikko9"/>
    <w:uiPriority w:val="99"/>
    <w:rsid w:val="00FC42B0"/>
    <w:rPr>
      <w:rFonts w:ascii="Arial" w:hAnsi="Arial" w:cs="Arial"/>
    </w:rPr>
  </w:style>
  <w:style w:type="paragraph" w:styleId="Yltunniste">
    <w:name w:val="header"/>
    <w:basedOn w:val="Normaali"/>
    <w:link w:val="YltunnisteChar"/>
    <w:uiPriority w:val="99"/>
    <w:rsid w:val="00AD7E9D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link w:val="Yltunniste"/>
    <w:uiPriority w:val="99"/>
    <w:semiHidden/>
    <w:rsid w:val="00FC42B0"/>
    <w:rPr>
      <w:sz w:val="24"/>
      <w:szCs w:val="24"/>
    </w:rPr>
  </w:style>
  <w:style w:type="paragraph" w:styleId="Alatunniste">
    <w:name w:val="footer"/>
    <w:basedOn w:val="Normaali"/>
    <w:link w:val="AlatunnisteChar"/>
    <w:uiPriority w:val="99"/>
    <w:rsid w:val="001C1DAF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link w:val="Alatunniste"/>
    <w:uiPriority w:val="99"/>
    <w:semiHidden/>
    <w:rsid w:val="00FC42B0"/>
    <w:rPr>
      <w:sz w:val="24"/>
      <w:szCs w:val="24"/>
    </w:rPr>
  </w:style>
  <w:style w:type="character" w:styleId="Sivunumero">
    <w:name w:val="page number"/>
    <w:basedOn w:val="Kappaleenoletusfontti"/>
    <w:rsid w:val="001C1DAF"/>
  </w:style>
  <w:style w:type="character" w:styleId="Rivinumero">
    <w:name w:val="line number"/>
    <w:basedOn w:val="Kappaleenoletusfontti"/>
    <w:uiPriority w:val="99"/>
    <w:rsid w:val="002B7905"/>
  </w:style>
  <w:style w:type="paragraph" w:customStyle="1" w:styleId="Vastaanottaja">
    <w:name w:val="Vastaanottaja"/>
    <w:basedOn w:val="Normaali"/>
    <w:next w:val="Viite"/>
    <w:uiPriority w:val="99"/>
    <w:rsid w:val="00962128"/>
    <w:pPr>
      <w:spacing w:before="1200" w:after="1200"/>
    </w:pPr>
  </w:style>
  <w:style w:type="paragraph" w:customStyle="1" w:styleId="Viite">
    <w:name w:val="Viite"/>
    <w:basedOn w:val="Normaali"/>
    <w:uiPriority w:val="99"/>
    <w:rsid w:val="003D4560"/>
    <w:pPr>
      <w:spacing w:after="240"/>
    </w:pPr>
  </w:style>
  <w:style w:type="paragraph" w:customStyle="1" w:styleId="OTSIKKO">
    <w:name w:val="OTSIKKO"/>
    <w:basedOn w:val="Normaali"/>
    <w:uiPriority w:val="99"/>
    <w:rsid w:val="003D4560"/>
    <w:pPr>
      <w:spacing w:after="240"/>
    </w:pPr>
    <w:rPr>
      <w:caps/>
    </w:rPr>
  </w:style>
  <w:style w:type="paragraph" w:customStyle="1" w:styleId="Sisennettyteksti">
    <w:name w:val="Sisennetty teksti"/>
    <w:basedOn w:val="Normaali"/>
    <w:link w:val="SisennettytekstiChar"/>
    <w:uiPriority w:val="99"/>
    <w:rsid w:val="00EC62A8"/>
    <w:pPr>
      <w:spacing w:after="240"/>
      <w:ind w:left="2608" w:hanging="2608"/>
      <w:jc w:val="left"/>
    </w:pPr>
  </w:style>
  <w:style w:type="character" w:customStyle="1" w:styleId="Otsikko3Char">
    <w:name w:val="Otsikko 3 Char"/>
    <w:link w:val="Otsikko3"/>
    <w:uiPriority w:val="99"/>
    <w:locked/>
    <w:rsid w:val="007846EB"/>
    <w:rPr>
      <w:rFonts w:ascii="Arial" w:hAnsi="Arial" w:cs="Arial"/>
      <w:b/>
      <w:bCs/>
      <w:i/>
      <w:iCs/>
      <w:sz w:val="24"/>
      <w:szCs w:val="24"/>
    </w:rPr>
  </w:style>
  <w:style w:type="paragraph" w:customStyle="1" w:styleId="Riippuvaalaotsikko">
    <w:name w:val="Riippuva alaotsikko"/>
    <w:basedOn w:val="Normaali"/>
    <w:link w:val="RiippuvaalaotsikkoChar"/>
    <w:uiPriority w:val="99"/>
    <w:rsid w:val="003D4560"/>
    <w:pPr>
      <w:ind w:left="2608" w:hanging="2608"/>
    </w:pPr>
  </w:style>
  <w:style w:type="character" w:customStyle="1" w:styleId="RiippuvaalaotsikkoChar">
    <w:name w:val="Riippuva alaotsikko Char"/>
    <w:link w:val="Riippuvaalaotsikko"/>
    <w:uiPriority w:val="99"/>
    <w:locked/>
    <w:rsid w:val="003D4560"/>
    <w:rPr>
      <w:sz w:val="24"/>
      <w:szCs w:val="24"/>
      <w:lang w:val="fi-FI" w:eastAsia="fi-FI"/>
    </w:rPr>
  </w:style>
  <w:style w:type="table" w:styleId="TaulukkoRuudukko">
    <w:name w:val="Table Grid"/>
    <w:basedOn w:val="Normaalitaulukko"/>
    <w:uiPriority w:val="99"/>
    <w:rsid w:val="0072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pputervehdys">
    <w:name w:val="lopputervehdys"/>
    <w:basedOn w:val="Sisennettyteksti"/>
    <w:link w:val="lopputervehdysChar"/>
    <w:uiPriority w:val="99"/>
    <w:rsid w:val="00F07D76"/>
    <w:pPr>
      <w:spacing w:before="840"/>
    </w:pPr>
  </w:style>
  <w:style w:type="paragraph" w:customStyle="1" w:styleId="Yhteisnallekirjoitus">
    <w:name w:val="Yhteisön allekirjoitus"/>
    <w:basedOn w:val="Sisennettyteksti"/>
    <w:uiPriority w:val="99"/>
    <w:rsid w:val="00F32DD5"/>
  </w:style>
  <w:style w:type="paragraph" w:customStyle="1" w:styleId="Nimijanimike">
    <w:name w:val="Nimi_ja_nimike"/>
    <w:basedOn w:val="Sisennettyteksti"/>
    <w:uiPriority w:val="99"/>
    <w:rsid w:val="00564706"/>
    <w:pPr>
      <w:spacing w:before="600" w:after="840"/>
    </w:pPr>
  </w:style>
  <w:style w:type="paragraph" w:customStyle="1" w:styleId="Liite-otsikko">
    <w:name w:val="Liite-otsikko"/>
    <w:basedOn w:val="Riippuvaalaotsikko"/>
    <w:link w:val="Liite-otsikkoChar"/>
    <w:uiPriority w:val="99"/>
    <w:rsid w:val="00564706"/>
    <w:pPr>
      <w:spacing w:before="120"/>
    </w:pPr>
    <w:rPr>
      <w:caps/>
    </w:rPr>
  </w:style>
  <w:style w:type="paragraph" w:customStyle="1" w:styleId="Tyyli1">
    <w:name w:val="Tyyli1"/>
    <w:basedOn w:val="Liite-otsikko"/>
    <w:uiPriority w:val="99"/>
    <w:rsid w:val="00D16FBA"/>
    <w:rPr>
      <w:caps w:val="0"/>
    </w:rPr>
  </w:style>
  <w:style w:type="paragraph" w:customStyle="1" w:styleId="liitteidennimet">
    <w:name w:val="liitteiden_nimet"/>
    <w:basedOn w:val="Liite-otsikko"/>
    <w:link w:val="liitteidennimetChar"/>
    <w:uiPriority w:val="99"/>
    <w:rsid w:val="00564706"/>
    <w:rPr>
      <w:caps w:val="0"/>
    </w:rPr>
  </w:style>
  <w:style w:type="character" w:customStyle="1" w:styleId="Liite-otsikkoChar">
    <w:name w:val="Liite-otsikko Char"/>
    <w:link w:val="Liite-otsikko"/>
    <w:uiPriority w:val="99"/>
    <w:locked/>
    <w:rsid w:val="00564706"/>
    <w:rPr>
      <w:caps/>
      <w:sz w:val="24"/>
      <w:szCs w:val="24"/>
      <w:lang w:val="fi-FI" w:eastAsia="fi-FI"/>
    </w:rPr>
  </w:style>
  <w:style w:type="character" w:customStyle="1" w:styleId="liitteidennimetChar">
    <w:name w:val="liitteiden_nimet Char"/>
    <w:link w:val="liitteidennimet"/>
    <w:uiPriority w:val="99"/>
    <w:locked/>
    <w:rsid w:val="00564706"/>
    <w:rPr>
      <w:caps/>
      <w:sz w:val="24"/>
      <w:szCs w:val="24"/>
      <w:lang w:val="fi-FI" w:eastAsia="fi-FI"/>
    </w:rPr>
  </w:style>
  <w:style w:type="character" w:customStyle="1" w:styleId="lopputervehdysChar">
    <w:name w:val="lopputervehdys Char"/>
    <w:link w:val="lopputervehdys"/>
    <w:uiPriority w:val="99"/>
    <w:locked/>
    <w:rsid w:val="00D16FBA"/>
    <w:rPr>
      <w:sz w:val="24"/>
      <w:szCs w:val="24"/>
      <w:lang w:val="fi-FI" w:eastAsia="fi-FI"/>
    </w:rPr>
  </w:style>
  <w:style w:type="paragraph" w:styleId="Seliteteksti">
    <w:name w:val="Balloon Text"/>
    <w:basedOn w:val="Normaali"/>
    <w:link w:val="SelitetekstiChar"/>
    <w:uiPriority w:val="99"/>
    <w:semiHidden/>
    <w:rsid w:val="001761A4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link w:val="Seliteteksti"/>
    <w:uiPriority w:val="99"/>
    <w:semiHidden/>
    <w:rsid w:val="00FC42B0"/>
    <w:rPr>
      <w:rFonts w:ascii="Tahoma" w:hAnsi="Tahoma" w:cs="Tahoma"/>
      <w:sz w:val="16"/>
      <w:szCs w:val="16"/>
    </w:rPr>
  </w:style>
  <w:style w:type="paragraph" w:customStyle="1" w:styleId="Yltunnite">
    <w:name w:val="Ylätunnite"/>
    <w:uiPriority w:val="99"/>
    <w:rsid w:val="006E270F"/>
    <w:rPr>
      <w:sz w:val="24"/>
      <w:szCs w:val="24"/>
    </w:rPr>
  </w:style>
  <w:style w:type="paragraph" w:styleId="Luettelokappale">
    <w:name w:val="List Paragraph"/>
    <w:basedOn w:val="Normaali"/>
    <w:uiPriority w:val="34"/>
    <w:qFormat/>
    <w:rsid w:val="007A5E0B"/>
    <w:pPr>
      <w:ind w:left="1304"/>
    </w:pPr>
  </w:style>
  <w:style w:type="character" w:customStyle="1" w:styleId="apple-converted-space">
    <w:name w:val="apple-converted-space"/>
    <w:rsid w:val="007A5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8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ija\Application%20Data\Microsoft\Mallit\Kokousmuistio.dot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Kokousmuistio</Template>
  <TotalTime>0</TotalTime>
  <Pages>5</Pages>
  <Words>1093</Words>
  <Characters>8858</Characters>
  <Application>Microsoft Office Word</Application>
  <DocSecurity>0</DocSecurity>
  <Lines>73</Lines>
  <Paragraphs>19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Vastaanottaja yritys/yhteisö</vt:lpstr>
    </vt:vector>
  </TitlesOfParts>
  <Company>OK-opintokeskus</Company>
  <LinksUpToDate>false</LinksUpToDate>
  <CharactersWithSpaces>9932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Vastaanottaja yritys/yhteisö</dc:title>
  <dc:subject/>
  <dc:creator>Riikka Tuomisto</dc:creator>
  <cp:keywords/>
  <dc:description/>
  <cp:lastModifiedBy>Marjo</cp:lastModifiedBy>
  <cp:revision>2</cp:revision>
  <cp:lastPrinted>2015-01-15T20:26:00Z</cp:lastPrinted>
  <dcterms:created xsi:type="dcterms:W3CDTF">2016-10-07T14:31:00Z</dcterms:created>
  <dcterms:modified xsi:type="dcterms:W3CDTF">2016-10-07T14:31:00Z</dcterms:modified>
</cp:coreProperties>
</file>