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63B" w:rsidRPr="00234087" w:rsidRDefault="0079363B" w:rsidP="0079363B">
      <w:pPr>
        <w:pStyle w:val="Otsikko1"/>
        <w:numPr>
          <w:ilvl w:val="0"/>
          <w:numId w:val="0"/>
        </w:numPr>
        <w:tabs>
          <w:tab w:val="left" w:pos="1304"/>
        </w:tabs>
        <w:rPr>
          <w:color w:val="000000" w:themeColor="text1"/>
        </w:rPr>
      </w:pPr>
      <w:r w:rsidRPr="00234087">
        <w:rPr>
          <w:color w:val="000000" w:themeColor="text1"/>
        </w:rPr>
        <w:t xml:space="preserve">Hallituksen kokous </w:t>
      </w:r>
    </w:p>
    <w:p w:rsidR="00B76A62" w:rsidRPr="00234087" w:rsidRDefault="00644D11" w:rsidP="00B76A62">
      <w:pPr>
        <w:rPr>
          <w:color w:val="000000" w:themeColor="text1"/>
        </w:rPr>
      </w:pPr>
      <w:r w:rsidRPr="00234087">
        <w:rPr>
          <w:color w:val="000000" w:themeColor="text1"/>
        </w:rPr>
        <w:t xml:space="preserve">Aika: </w:t>
      </w:r>
      <w:r w:rsidR="00CA0D6B" w:rsidRPr="00234087">
        <w:rPr>
          <w:color w:val="000000" w:themeColor="text1"/>
        </w:rPr>
        <w:t>15</w:t>
      </w:r>
      <w:r w:rsidRPr="00234087">
        <w:rPr>
          <w:color w:val="000000" w:themeColor="text1"/>
        </w:rPr>
        <w:t>.</w:t>
      </w:r>
      <w:r w:rsidR="00CA0D6B" w:rsidRPr="00234087">
        <w:rPr>
          <w:color w:val="000000" w:themeColor="text1"/>
        </w:rPr>
        <w:t>05</w:t>
      </w:r>
      <w:r w:rsidR="00B76A62" w:rsidRPr="00234087">
        <w:rPr>
          <w:color w:val="000000" w:themeColor="text1"/>
        </w:rPr>
        <w:t>.2016</w:t>
      </w:r>
      <w:r w:rsidR="003C4B38" w:rsidRPr="00234087">
        <w:rPr>
          <w:color w:val="000000" w:themeColor="text1"/>
        </w:rPr>
        <w:t xml:space="preserve"> klo 11</w:t>
      </w:r>
    </w:p>
    <w:p w:rsidR="0079363B" w:rsidRPr="00234087" w:rsidRDefault="00B76A62" w:rsidP="00B76A62">
      <w:pPr>
        <w:rPr>
          <w:color w:val="000000" w:themeColor="text1"/>
        </w:rPr>
      </w:pPr>
      <w:r w:rsidRPr="00234087">
        <w:rPr>
          <w:color w:val="000000" w:themeColor="text1"/>
        </w:rPr>
        <w:t xml:space="preserve">Paikka: </w:t>
      </w:r>
      <w:r w:rsidR="00CA0D6B" w:rsidRPr="00234087">
        <w:rPr>
          <w:color w:val="000000" w:themeColor="text1"/>
        </w:rPr>
        <w:t>Lahti</w:t>
      </w:r>
    </w:p>
    <w:p w:rsidR="00585DE7" w:rsidRPr="00234087" w:rsidRDefault="00585DE7" w:rsidP="00B76A62">
      <w:pPr>
        <w:rPr>
          <w:color w:val="000000" w:themeColor="text1"/>
        </w:rPr>
      </w:pPr>
      <w:r w:rsidRPr="00234087">
        <w:rPr>
          <w:color w:val="000000" w:themeColor="text1"/>
        </w:rPr>
        <w:t>Paikalla:</w:t>
      </w:r>
    </w:p>
    <w:p w:rsidR="00585DE7" w:rsidRPr="00234087" w:rsidRDefault="00585DE7" w:rsidP="00B76A62">
      <w:pPr>
        <w:rPr>
          <w:color w:val="000000" w:themeColor="text1"/>
        </w:rPr>
      </w:pPr>
      <w:r w:rsidRPr="00234087">
        <w:rPr>
          <w:color w:val="000000" w:themeColor="text1"/>
        </w:rPr>
        <w:t>Marjo Berg</w:t>
      </w:r>
    </w:p>
    <w:p w:rsidR="00585DE7" w:rsidRPr="00234087" w:rsidRDefault="00585DE7" w:rsidP="00B76A62">
      <w:pPr>
        <w:rPr>
          <w:color w:val="000000" w:themeColor="text1"/>
        </w:rPr>
      </w:pPr>
      <w:r w:rsidRPr="00234087">
        <w:rPr>
          <w:color w:val="000000" w:themeColor="text1"/>
        </w:rPr>
        <w:t>Janika Wiksten</w:t>
      </w:r>
    </w:p>
    <w:p w:rsidR="00585DE7" w:rsidRPr="00234087" w:rsidRDefault="00585DE7" w:rsidP="00B76A62">
      <w:pPr>
        <w:rPr>
          <w:color w:val="000000" w:themeColor="text1"/>
        </w:rPr>
      </w:pPr>
      <w:r w:rsidRPr="00234087">
        <w:rPr>
          <w:color w:val="000000" w:themeColor="text1"/>
        </w:rPr>
        <w:t xml:space="preserve">Tiina </w:t>
      </w:r>
      <w:proofErr w:type="spellStart"/>
      <w:r w:rsidRPr="00234087">
        <w:rPr>
          <w:color w:val="000000" w:themeColor="text1"/>
        </w:rPr>
        <w:t>Morri</w:t>
      </w:r>
      <w:proofErr w:type="spellEnd"/>
    </w:p>
    <w:p w:rsidR="00585DE7" w:rsidRPr="00234087" w:rsidRDefault="00585DE7" w:rsidP="00B76A62">
      <w:pPr>
        <w:rPr>
          <w:color w:val="000000" w:themeColor="text1"/>
        </w:rPr>
      </w:pPr>
      <w:r w:rsidRPr="00234087">
        <w:rPr>
          <w:color w:val="000000" w:themeColor="text1"/>
        </w:rPr>
        <w:t>Riikka Tuomisto</w:t>
      </w:r>
    </w:p>
    <w:p w:rsidR="00585DE7" w:rsidRPr="00234087" w:rsidRDefault="00585DE7" w:rsidP="00B76A62">
      <w:pPr>
        <w:rPr>
          <w:color w:val="000000" w:themeColor="text1"/>
        </w:rPr>
      </w:pPr>
      <w:r w:rsidRPr="00234087">
        <w:rPr>
          <w:color w:val="000000" w:themeColor="text1"/>
        </w:rPr>
        <w:t>Arja Immonen</w:t>
      </w:r>
    </w:p>
    <w:p w:rsidR="00585DE7" w:rsidRPr="00234087" w:rsidRDefault="00585DE7" w:rsidP="00B76A62">
      <w:pPr>
        <w:rPr>
          <w:color w:val="000000" w:themeColor="text1"/>
        </w:rPr>
      </w:pPr>
      <w:r w:rsidRPr="00234087">
        <w:rPr>
          <w:color w:val="000000" w:themeColor="text1"/>
        </w:rPr>
        <w:t>Poissa:</w:t>
      </w:r>
    </w:p>
    <w:p w:rsidR="00585DE7" w:rsidRPr="00234087" w:rsidRDefault="00585DE7" w:rsidP="00585DE7">
      <w:pPr>
        <w:rPr>
          <w:color w:val="000000" w:themeColor="text1"/>
        </w:rPr>
      </w:pPr>
      <w:r w:rsidRPr="00234087">
        <w:rPr>
          <w:color w:val="000000" w:themeColor="text1"/>
        </w:rPr>
        <w:t>Tiina Soininen</w:t>
      </w:r>
    </w:p>
    <w:p w:rsidR="00585DE7" w:rsidRPr="00234087" w:rsidRDefault="00585DE7" w:rsidP="00585DE7">
      <w:pPr>
        <w:rPr>
          <w:color w:val="000000" w:themeColor="text1"/>
        </w:rPr>
      </w:pPr>
      <w:r w:rsidRPr="00234087">
        <w:rPr>
          <w:color w:val="000000" w:themeColor="text1"/>
        </w:rPr>
        <w:t>Riitta Takalo</w:t>
      </w:r>
    </w:p>
    <w:p w:rsidR="00585DE7" w:rsidRPr="00234087" w:rsidRDefault="00585DE7" w:rsidP="00585DE7">
      <w:pPr>
        <w:rPr>
          <w:color w:val="000000" w:themeColor="text1"/>
        </w:rPr>
      </w:pPr>
      <w:r w:rsidRPr="00234087">
        <w:rPr>
          <w:color w:val="000000" w:themeColor="text1"/>
        </w:rPr>
        <w:t>Sari Laitinen</w:t>
      </w:r>
    </w:p>
    <w:p w:rsidR="00585DE7" w:rsidRPr="00234087" w:rsidRDefault="00585DE7" w:rsidP="00585DE7">
      <w:pPr>
        <w:rPr>
          <w:color w:val="000000" w:themeColor="text1"/>
        </w:rPr>
      </w:pPr>
      <w:r w:rsidRPr="00234087">
        <w:rPr>
          <w:color w:val="000000" w:themeColor="text1"/>
        </w:rPr>
        <w:t>Taina Miettinen</w:t>
      </w:r>
    </w:p>
    <w:p w:rsidR="00585DE7" w:rsidRPr="00234087" w:rsidRDefault="00585DE7" w:rsidP="00585DE7">
      <w:pPr>
        <w:rPr>
          <w:color w:val="000000" w:themeColor="text1"/>
        </w:rPr>
      </w:pPr>
      <w:r w:rsidRPr="00234087">
        <w:rPr>
          <w:color w:val="000000" w:themeColor="text1"/>
        </w:rPr>
        <w:t>Marjaan Vuollet</w:t>
      </w:r>
    </w:p>
    <w:p w:rsidR="002B03D5" w:rsidRPr="00234087" w:rsidRDefault="002B03D5" w:rsidP="002B03D5">
      <w:pPr>
        <w:rPr>
          <w:color w:val="000000" w:themeColor="text1"/>
        </w:rPr>
      </w:pPr>
      <w:r w:rsidRPr="00234087">
        <w:rPr>
          <w:color w:val="000000" w:themeColor="text1"/>
        </w:rPr>
        <w:t xml:space="preserve">Saara </w:t>
      </w:r>
      <w:proofErr w:type="spellStart"/>
      <w:r w:rsidRPr="00234087">
        <w:rPr>
          <w:color w:val="000000" w:themeColor="text1"/>
        </w:rPr>
        <w:t>Sampakoski</w:t>
      </w:r>
      <w:proofErr w:type="spellEnd"/>
    </w:p>
    <w:p w:rsidR="006A67F0" w:rsidRPr="00234087" w:rsidRDefault="006A67F0" w:rsidP="002B03D5">
      <w:pPr>
        <w:rPr>
          <w:color w:val="000000" w:themeColor="text1"/>
        </w:rPr>
      </w:pPr>
      <w:r w:rsidRPr="00234087">
        <w:rPr>
          <w:color w:val="000000" w:themeColor="text1"/>
        </w:rPr>
        <w:t>Irene Venejärvi</w:t>
      </w:r>
    </w:p>
    <w:p w:rsidR="002B03D5" w:rsidRPr="00234087" w:rsidRDefault="002B03D5" w:rsidP="00585DE7">
      <w:pPr>
        <w:rPr>
          <w:color w:val="000000" w:themeColor="text1"/>
        </w:rPr>
      </w:pPr>
    </w:p>
    <w:p w:rsidR="00B76A62" w:rsidRPr="00234087" w:rsidRDefault="00B76A62" w:rsidP="00B76A62">
      <w:pPr>
        <w:rPr>
          <w:color w:val="000000" w:themeColor="text1"/>
        </w:rPr>
      </w:pPr>
    </w:p>
    <w:p w:rsidR="00B76A62" w:rsidRPr="00234087" w:rsidRDefault="00B76A62" w:rsidP="00B76A62">
      <w:pPr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Kokouksen avaus</w:t>
      </w:r>
    </w:p>
    <w:p w:rsidR="00586686" w:rsidRPr="00234087" w:rsidRDefault="00586686" w:rsidP="00586686">
      <w:pPr>
        <w:ind w:left="927"/>
        <w:rPr>
          <w:color w:val="000000" w:themeColor="text1"/>
        </w:rPr>
      </w:pPr>
      <w:r w:rsidRPr="00234087">
        <w:rPr>
          <w:color w:val="000000" w:themeColor="text1"/>
        </w:rPr>
        <w:t>Puheenjohtaja avasi kokouksen klo 11.06. Todetaan, että kokous ei ole päätösvaltainen.</w:t>
      </w:r>
    </w:p>
    <w:p w:rsidR="00B76A62" w:rsidRPr="00234087" w:rsidRDefault="00420154" w:rsidP="00B76A62">
      <w:pPr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Esityslistan hyväksyminen</w:t>
      </w:r>
    </w:p>
    <w:p w:rsidR="00585DE7" w:rsidRPr="00234087" w:rsidRDefault="00585DE7" w:rsidP="00585DE7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Esityslistaan jäänyt väärä liite</w:t>
      </w:r>
    </w:p>
    <w:p w:rsidR="00E6474A" w:rsidRPr="00234087" w:rsidRDefault="00E6474A" w:rsidP="00A220AD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 xml:space="preserve">Lisätään </w:t>
      </w:r>
      <w:r w:rsidR="00A220AD" w:rsidRPr="00234087">
        <w:rPr>
          <w:color w:val="000000" w:themeColor="text1"/>
        </w:rPr>
        <w:t xml:space="preserve">esityslistaan Vakuutusyhtiö </w:t>
      </w:r>
      <w:proofErr w:type="spellStart"/>
      <w:r w:rsidR="00A220AD" w:rsidRPr="00234087">
        <w:rPr>
          <w:color w:val="000000" w:themeColor="text1"/>
        </w:rPr>
        <w:t>Agrian</w:t>
      </w:r>
      <w:proofErr w:type="spellEnd"/>
      <w:r w:rsidR="00A220AD" w:rsidRPr="00234087">
        <w:rPr>
          <w:color w:val="000000" w:themeColor="text1"/>
        </w:rPr>
        <w:t xml:space="preserve"> ja</w:t>
      </w:r>
      <w:r w:rsidRPr="00234087">
        <w:rPr>
          <w:color w:val="000000" w:themeColor="text1"/>
        </w:rPr>
        <w:t xml:space="preserve"> kennelliiton tuleva yhteistyö, näyttelytoimikunnan toiminta ja vuosikirja-asiat</w:t>
      </w:r>
    </w:p>
    <w:p w:rsidR="004878EC" w:rsidRPr="00234087" w:rsidRDefault="00AC3E5D" w:rsidP="004878EC">
      <w:pPr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Kennelliiton ja Luken geenivaraohjelma</w:t>
      </w:r>
    </w:p>
    <w:p w:rsidR="002B4CE3" w:rsidRPr="00234087" w:rsidRDefault="003D4F94" w:rsidP="002B4CE3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Puheenjohtaja kertoi työryhmän</w:t>
      </w:r>
      <w:r w:rsidR="00566A3E" w:rsidRPr="00234087">
        <w:rPr>
          <w:color w:val="000000" w:themeColor="text1"/>
        </w:rPr>
        <w:t xml:space="preserve"> kokouksesta. Muistio kokouksesta Liite 1 </w:t>
      </w:r>
    </w:p>
    <w:p w:rsidR="000A6E3E" w:rsidRPr="00234087" w:rsidRDefault="00CB01E8" w:rsidP="002B4CE3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Uroksen omistajan oikeudesta kerätyn</w:t>
      </w:r>
      <w:r w:rsidR="00D5532A" w:rsidRPr="00234087">
        <w:rPr>
          <w:color w:val="000000" w:themeColor="text1"/>
        </w:rPr>
        <w:t xml:space="preserve"> sperman käyttöön keskusteltiin.</w:t>
      </w:r>
    </w:p>
    <w:p w:rsidR="00940195" w:rsidRPr="00234087" w:rsidRDefault="00940195" w:rsidP="002B4CE3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Paikalla olevat hallituksen jäsenet ovat sitä mieltä, että Marjo Berg voi jatkaa yhteyshenkilönä projektissa.</w:t>
      </w:r>
    </w:p>
    <w:p w:rsidR="00ED0D55" w:rsidRPr="00234087" w:rsidRDefault="002E5A78" w:rsidP="00D5532A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Asia siirrettii</w:t>
      </w:r>
      <w:r w:rsidR="00D5532A" w:rsidRPr="00234087">
        <w:rPr>
          <w:color w:val="000000" w:themeColor="text1"/>
        </w:rPr>
        <w:t>n seuraavaan hallituksen kokoukseen ja Kirsi Sainio on lupautunut saapumaan paikalle</w:t>
      </w:r>
      <w:r w:rsidR="00ED0D55" w:rsidRPr="00234087">
        <w:rPr>
          <w:color w:val="000000" w:themeColor="text1"/>
        </w:rPr>
        <w:t xml:space="preserve"> kokoukseen kertomaan projektista</w:t>
      </w:r>
      <w:r w:rsidR="00C20567" w:rsidRPr="00234087">
        <w:rPr>
          <w:color w:val="000000" w:themeColor="text1"/>
        </w:rPr>
        <w:t xml:space="preserve"> hallitukselle</w:t>
      </w:r>
      <w:r w:rsidR="00ED0D55" w:rsidRPr="00234087">
        <w:rPr>
          <w:color w:val="000000" w:themeColor="text1"/>
        </w:rPr>
        <w:t>.</w:t>
      </w:r>
    </w:p>
    <w:p w:rsidR="002E5A78" w:rsidRPr="00234087" w:rsidRDefault="002E5A78" w:rsidP="002E5A78">
      <w:pPr>
        <w:pStyle w:val="Luettelokappale"/>
        <w:ind w:left="1287"/>
        <w:rPr>
          <w:color w:val="000000" w:themeColor="text1"/>
        </w:rPr>
      </w:pPr>
    </w:p>
    <w:p w:rsidR="00AC3E5D" w:rsidRPr="00234087" w:rsidRDefault="00AC3E5D" w:rsidP="00B76A62">
      <w:pPr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50 v. juhlavuoden työryhmä</w:t>
      </w:r>
      <w:r w:rsidR="00281FE9" w:rsidRPr="00234087">
        <w:rPr>
          <w:color w:val="000000" w:themeColor="text1"/>
        </w:rPr>
        <w:t xml:space="preserve"> </w:t>
      </w:r>
    </w:p>
    <w:p w:rsidR="00281FE9" w:rsidRPr="00234087" w:rsidRDefault="00417121" w:rsidP="00417121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Asia siirrettiin päätettäväksi puskikseen</w:t>
      </w:r>
      <w:r w:rsidR="00281FE9" w:rsidRPr="00234087">
        <w:rPr>
          <w:color w:val="000000" w:themeColor="text1"/>
        </w:rPr>
        <w:t>.</w:t>
      </w:r>
    </w:p>
    <w:p w:rsidR="00AC3E5D" w:rsidRPr="00234087" w:rsidRDefault="00AC3E5D" w:rsidP="00B76A62">
      <w:pPr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Yhdistyksen säilytystilat</w:t>
      </w:r>
      <w:r w:rsidR="00184BE7" w:rsidRPr="00234087">
        <w:rPr>
          <w:color w:val="000000" w:themeColor="text1"/>
        </w:rPr>
        <w:t xml:space="preserve"> </w:t>
      </w:r>
    </w:p>
    <w:p w:rsidR="000F57F6" w:rsidRPr="00234087" w:rsidRDefault="000F57F6" w:rsidP="000F57F6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 xml:space="preserve">Tavarat tällä hetkellä olleet säilössä Tiina </w:t>
      </w:r>
      <w:proofErr w:type="spellStart"/>
      <w:r w:rsidRPr="00234087">
        <w:rPr>
          <w:color w:val="000000" w:themeColor="text1"/>
        </w:rPr>
        <w:t>Morrilla</w:t>
      </w:r>
      <w:proofErr w:type="spellEnd"/>
      <w:r w:rsidRPr="00234087">
        <w:rPr>
          <w:color w:val="000000" w:themeColor="text1"/>
        </w:rPr>
        <w:t xml:space="preserve">. Tavaraa on 3-4 rullakollista. </w:t>
      </w:r>
    </w:p>
    <w:p w:rsidR="000F57F6" w:rsidRPr="00234087" w:rsidRDefault="00A85372" w:rsidP="000F57F6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Pohdittiin, että t</w:t>
      </w:r>
      <w:r w:rsidR="000F57F6" w:rsidRPr="00234087">
        <w:rPr>
          <w:color w:val="000000" w:themeColor="text1"/>
        </w:rPr>
        <w:t xml:space="preserve">avaroille voisi hankkia kontin jota voitaisiin siirtää </w:t>
      </w:r>
      <w:r w:rsidR="005C3427" w:rsidRPr="00234087">
        <w:rPr>
          <w:color w:val="000000" w:themeColor="text1"/>
        </w:rPr>
        <w:t xml:space="preserve">erikoisnäyttelypaikalla, konttia voitaisiin hyödyntää mahdollisesti myös näyttelyn toimistona. </w:t>
      </w:r>
      <w:r w:rsidRPr="00234087">
        <w:rPr>
          <w:color w:val="000000" w:themeColor="text1"/>
        </w:rPr>
        <w:t>Lisäksi s</w:t>
      </w:r>
      <w:r w:rsidR="005C3427" w:rsidRPr="00234087">
        <w:rPr>
          <w:color w:val="000000" w:themeColor="text1"/>
        </w:rPr>
        <w:t xml:space="preserve">äilytyslaatikko määrää saataisiin </w:t>
      </w:r>
      <w:r w:rsidR="00E75B06" w:rsidRPr="00234087">
        <w:rPr>
          <w:color w:val="000000" w:themeColor="text1"/>
        </w:rPr>
        <w:t>pienennettyä,</w:t>
      </w:r>
      <w:r w:rsidR="005C3427" w:rsidRPr="00234087">
        <w:rPr>
          <w:color w:val="000000" w:themeColor="text1"/>
        </w:rPr>
        <w:t xml:space="preserve"> mikäli </w:t>
      </w:r>
      <w:r w:rsidRPr="00234087">
        <w:rPr>
          <w:color w:val="000000" w:themeColor="text1"/>
        </w:rPr>
        <w:t xml:space="preserve">näyttelyn </w:t>
      </w:r>
      <w:r w:rsidR="005C3427" w:rsidRPr="00234087">
        <w:rPr>
          <w:color w:val="000000" w:themeColor="text1"/>
        </w:rPr>
        <w:t>sijoituskyltit uusittaisiin pienempään tilaan meneviin.</w:t>
      </w:r>
    </w:p>
    <w:p w:rsidR="00184BE7" w:rsidRPr="00234087" w:rsidRDefault="00A85372" w:rsidP="000F57F6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Asia s</w:t>
      </w:r>
      <w:r w:rsidR="00184BE7" w:rsidRPr="00234087">
        <w:rPr>
          <w:color w:val="000000" w:themeColor="text1"/>
        </w:rPr>
        <w:t>iirrettiin päätettäväksi puskikseen</w:t>
      </w:r>
    </w:p>
    <w:p w:rsidR="00893B82" w:rsidRPr="00234087" w:rsidRDefault="00893B82" w:rsidP="00B76A62">
      <w:pPr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Lehden päätoimittajan sijaisuus seuraavan lehden osalta</w:t>
      </w:r>
      <w:r w:rsidR="00614BE1" w:rsidRPr="00234087">
        <w:rPr>
          <w:color w:val="000000" w:themeColor="text1"/>
        </w:rPr>
        <w:t xml:space="preserve"> </w:t>
      </w:r>
    </w:p>
    <w:p w:rsidR="00614BE1" w:rsidRPr="00234087" w:rsidRDefault="00614BE1" w:rsidP="00614BE1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 xml:space="preserve">Päätoimittajan työkiireiden vuoksi tarvitaan hänelle sijainen seuraavaan lehteen. </w:t>
      </w:r>
      <w:r w:rsidR="00736594" w:rsidRPr="00234087">
        <w:rPr>
          <w:color w:val="000000" w:themeColor="text1"/>
        </w:rPr>
        <w:t>Puheenjohtaja ilmoittautui va</w:t>
      </w:r>
      <w:r w:rsidR="00A85372" w:rsidRPr="00234087">
        <w:rPr>
          <w:color w:val="000000" w:themeColor="text1"/>
        </w:rPr>
        <w:t>paaehtoiseksi hoitamaan tehtävää,</w:t>
      </w:r>
      <w:r w:rsidR="00736594" w:rsidRPr="00234087">
        <w:rPr>
          <w:color w:val="000000" w:themeColor="text1"/>
        </w:rPr>
        <w:t xml:space="preserve"> mikäli muita kiinnostuneita ei löydy.</w:t>
      </w:r>
    </w:p>
    <w:p w:rsidR="004C36A1" w:rsidRPr="00234087" w:rsidRDefault="004C36A1" w:rsidP="004C36A1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Asia siirrettiin päätettäväksi puskikseen</w:t>
      </w:r>
    </w:p>
    <w:p w:rsidR="00AC3E5D" w:rsidRPr="00234087" w:rsidRDefault="00AC3E5D" w:rsidP="00B76A62">
      <w:pPr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Kotkan erikoisnäyttelyn palautteet</w:t>
      </w:r>
    </w:p>
    <w:p w:rsidR="00736594" w:rsidRPr="00234087" w:rsidRDefault="00736594" w:rsidP="00736594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 xml:space="preserve">Puheenjohtaja on saanut palautetta </w:t>
      </w:r>
      <w:r w:rsidR="00E97CB8" w:rsidRPr="00234087">
        <w:rPr>
          <w:color w:val="000000" w:themeColor="text1"/>
        </w:rPr>
        <w:t xml:space="preserve">näytteille asettajilta </w:t>
      </w:r>
      <w:r w:rsidRPr="00234087">
        <w:rPr>
          <w:color w:val="000000" w:themeColor="text1"/>
        </w:rPr>
        <w:t>Kotkan näyttelystä koskien</w:t>
      </w:r>
      <w:r w:rsidR="0024415D" w:rsidRPr="00234087">
        <w:rPr>
          <w:color w:val="000000" w:themeColor="text1"/>
        </w:rPr>
        <w:t xml:space="preserve"> joidenkin</w:t>
      </w:r>
      <w:r w:rsidRPr="00234087">
        <w:rPr>
          <w:color w:val="000000" w:themeColor="text1"/>
        </w:rPr>
        <w:t xml:space="preserve"> </w:t>
      </w:r>
      <w:r w:rsidR="0024415D" w:rsidRPr="00234087">
        <w:rPr>
          <w:color w:val="000000" w:themeColor="text1"/>
        </w:rPr>
        <w:t>hallituksen jäsenten käyttäytymisestä näyttelyss</w:t>
      </w:r>
      <w:r w:rsidR="004C36A1" w:rsidRPr="00234087">
        <w:rPr>
          <w:color w:val="000000" w:themeColor="text1"/>
        </w:rPr>
        <w:t>ä. Palautteessa oli ihmetelty miksi hallituksen jäsenet saavat pysäköidä autonsa kehän viereen mutta muilta näytteill</w:t>
      </w:r>
      <w:r w:rsidR="009C6F4E" w:rsidRPr="00234087">
        <w:rPr>
          <w:color w:val="000000" w:themeColor="text1"/>
        </w:rPr>
        <w:t>easettajilta tämä oli kielletty.</w:t>
      </w:r>
    </w:p>
    <w:p w:rsidR="00CD504E" w:rsidRPr="00234087" w:rsidRDefault="00CD504E" w:rsidP="00736594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Muilta osin näyttely oli saanut positiivista palautetta.</w:t>
      </w:r>
    </w:p>
    <w:p w:rsidR="001E5367" w:rsidRPr="00234087" w:rsidRDefault="001E5367" w:rsidP="001E5367">
      <w:pPr>
        <w:pStyle w:val="Luettelokappale"/>
        <w:numPr>
          <w:ilvl w:val="0"/>
          <w:numId w:val="22"/>
        </w:numPr>
        <w:rPr>
          <w:color w:val="000000" w:themeColor="text1"/>
        </w:rPr>
      </w:pPr>
      <w:proofErr w:type="spellStart"/>
      <w:r w:rsidRPr="00234087">
        <w:rPr>
          <w:color w:val="000000" w:themeColor="text1"/>
        </w:rPr>
        <w:t>SuKoKan</w:t>
      </w:r>
      <w:proofErr w:type="spellEnd"/>
      <w:r w:rsidRPr="00234087">
        <w:rPr>
          <w:color w:val="000000" w:themeColor="text1"/>
        </w:rPr>
        <w:t xml:space="preserve"> kannanotto kennelliiton </w:t>
      </w:r>
      <w:r w:rsidR="00846F27" w:rsidRPr="00234087">
        <w:rPr>
          <w:color w:val="000000" w:themeColor="text1"/>
        </w:rPr>
        <w:t xml:space="preserve">uusiin </w:t>
      </w:r>
      <w:r w:rsidRPr="00234087">
        <w:rPr>
          <w:color w:val="000000" w:themeColor="text1"/>
        </w:rPr>
        <w:t>sopimuksiin</w:t>
      </w:r>
      <w:r w:rsidR="00A85372" w:rsidRPr="00234087">
        <w:rPr>
          <w:color w:val="000000" w:themeColor="text1"/>
        </w:rPr>
        <w:t xml:space="preserve"> </w:t>
      </w:r>
    </w:p>
    <w:p w:rsidR="004C5B2F" w:rsidRPr="00234087" w:rsidRDefault="004C36A1" w:rsidP="004C5B2F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Asia s</w:t>
      </w:r>
      <w:r w:rsidR="004C5B2F" w:rsidRPr="00234087">
        <w:rPr>
          <w:color w:val="000000" w:themeColor="text1"/>
        </w:rPr>
        <w:t>iirrettiin päätettäväksi pu</w:t>
      </w:r>
      <w:r w:rsidRPr="00234087">
        <w:rPr>
          <w:color w:val="000000" w:themeColor="text1"/>
        </w:rPr>
        <w:t>skikseen. K</w:t>
      </w:r>
      <w:r w:rsidR="00234087">
        <w:rPr>
          <w:color w:val="000000" w:themeColor="text1"/>
        </w:rPr>
        <w:t>annanotto liitetään puskikseen.</w:t>
      </w:r>
    </w:p>
    <w:p w:rsidR="0020600F" w:rsidRPr="00234087" w:rsidRDefault="0020600F" w:rsidP="001E5367">
      <w:pPr>
        <w:pStyle w:val="Luettelokappale"/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Koiramessujen10-11.12</w:t>
      </w:r>
      <w:r w:rsidR="00153255" w:rsidRPr="00234087">
        <w:rPr>
          <w:color w:val="000000" w:themeColor="text1"/>
        </w:rPr>
        <w:t>.2016</w:t>
      </w:r>
      <w:r w:rsidRPr="00234087">
        <w:rPr>
          <w:color w:val="000000" w:themeColor="text1"/>
        </w:rPr>
        <w:t xml:space="preserve"> rotutoripaikka </w:t>
      </w:r>
      <w:r w:rsidR="004C5B2F" w:rsidRPr="00234087">
        <w:rPr>
          <w:color w:val="000000" w:themeColor="text1"/>
        </w:rPr>
        <w:t>Messukeskukseen</w:t>
      </w:r>
      <w:r w:rsidR="004C36A1" w:rsidRPr="00234087">
        <w:rPr>
          <w:color w:val="000000" w:themeColor="text1"/>
        </w:rPr>
        <w:t xml:space="preserve"> </w:t>
      </w:r>
    </w:p>
    <w:p w:rsidR="003D6DC3" w:rsidRPr="00234087" w:rsidRDefault="004C36A1" w:rsidP="003D6DC3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Asia s</w:t>
      </w:r>
      <w:r w:rsidR="003D6DC3" w:rsidRPr="00234087">
        <w:rPr>
          <w:color w:val="000000" w:themeColor="text1"/>
        </w:rPr>
        <w:t>iirrettiin päätettäväksi puskikseen</w:t>
      </w:r>
    </w:p>
    <w:p w:rsidR="00077B08" w:rsidRPr="00234087" w:rsidRDefault="004C36A1" w:rsidP="001E5367">
      <w:pPr>
        <w:pStyle w:val="Luettelokappale"/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 xml:space="preserve">Erikoisnäyttelyn tuomarit </w:t>
      </w:r>
    </w:p>
    <w:p w:rsidR="00077B08" w:rsidRPr="00234087" w:rsidRDefault="00077B08" w:rsidP="00077B08">
      <w:pPr>
        <w:pStyle w:val="Luettelokappale"/>
        <w:ind w:left="927"/>
        <w:rPr>
          <w:color w:val="000000" w:themeColor="text1"/>
        </w:rPr>
      </w:pPr>
      <w:r w:rsidRPr="00234087">
        <w:rPr>
          <w:color w:val="000000" w:themeColor="text1"/>
        </w:rPr>
        <w:t>Keväterikoisnäyttely SEINÄJOKI</w:t>
      </w:r>
      <w:r w:rsidRPr="00234087">
        <w:rPr>
          <w:color w:val="000000" w:themeColor="text1"/>
        </w:rPr>
        <w:br/>
        <w:t>SLK urokset - Pekka Teini</w:t>
      </w:r>
      <w:r w:rsidRPr="00234087">
        <w:rPr>
          <w:color w:val="000000" w:themeColor="text1"/>
        </w:rPr>
        <w:br/>
        <w:t>LPK urokset, RLK - Tapio Kakko</w:t>
      </w:r>
      <w:r w:rsidRPr="00234087">
        <w:rPr>
          <w:color w:val="000000" w:themeColor="text1"/>
        </w:rPr>
        <w:br/>
        <w:t>Syyserikoisnäyttely PORI</w:t>
      </w:r>
      <w:r w:rsidRPr="00234087">
        <w:rPr>
          <w:color w:val="000000" w:themeColor="text1"/>
        </w:rPr>
        <w:br/>
        <w:t>SLK nartut - Kirsi Honkanen</w:t>
      </w:r>
    </w:p>
    <w:p w:rsidR="004C36A1" w:rsidRPr="00234087" w:rsidRDefault="004C36A1" w:rsidP="004C36A1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Asia siirrettiin päätettäväksi puskikseen</w:t>
      </w:r>
    </w:p>
    <w:p w:rsidR="001E5367" w:rsidRPr="00234087" w:rsidRDefault="001E5367" w:rsidP="00B76A62">
      <w:pPr>
        <w:numPr>
          <w:ilvl w:val="0"/>
          <w:numId w:val="22"/>
        </w:numPr>
        <w:rPr>
          <w:color w:val="000000" w:themeColor="text1"/>
        </w:rPr>
      </w:pPr>
      <w:proofErr w:type="spellStart"/>
      <w:r w:rsidRPr="00234087">
        <w:rPr>
          <w:color w:val="000000" w:themeColor="text1"/>
        </w:rPr>
        <w:t>JTKn</w:t>
      </w:r>
      <w:proofErr w:type="spellEnd"/>
      <w:r w:rsidRPr="00234087">
        <w:rPr>
          <w:color w:val="000000" w:themeColor="text1"/>
        </w:rPr>
        <w:t xml:space="preserve"> ehdotukset hallitukselle</w:t>
      </w:r>
    </w:p>
    <w:p w:rsidR="001E5367" w:rsidRPr="00234087" w:rsidRDefault="005C5F2D" w:rsidP="001E5367">
      <w:pPr>
        <w:rPr>
          <w:color w:val="000000" w:themeColor="text1"/>
        </w:rPr>
      </w:pPr>
      <w:r w:rsidRPr="00234087">
        <w:rPr>
          <w:color w:val="000000" w:themeColor="text1"/>
        </w:rPr>
        <w:t>1</w:t>
      </w:r>
      <w:r w:rsidR="00501F38" w:rsidRPr="00234087">
        <w:rPr>
          <w:color w:val="000000" w:themeColor="text1"/>
        </w:rPr>
        <w:t>1</w:t>
      </w:r>
      <w:r w:rsidR="001E5367" w:rsidRPr="00234087">
        <w:rPr>
          <w:color w:val="000000" w:themeColor="text1"/>
        </w:rPr>
        <w:t>.1 Suomenlapinkoirien jalostustoimikunta pyytää hallitukselta kannanottoa siihen, miten suhtaudutaan Paimensukuisen Lapinkoiran Seuralta (PLS) mahdollisesti tuleviin yhteistyöpyyntöihin (esim. jalostustarkastukset, terveystarkastukset tai paimennustapahtumat). Samaa ohjenuoraa voitaisiin käyttää myös muiden ei-Kennelliiton alaisten yhdistysten kanssa toimittaessa.</w:t>
      </w:r>
    </w:p>
    <w:p w:rsidR="001E5367" w:rsidRPr="00234087" w:rsidRDefault="001E5367" w:rsidP="001E5367">
      <w:pPr>
        <w:rPr>
          <w:color w:val="000000" w:themeColor="text1"/>
        </w:rPr>
      </w:pPr>
    </w:p>
    <w:p w:rsidR="001E5367" w:rsidRPr="00234087" w:rsidRDefault="001E5367" w:rsidP="001E5367">
      <w:pPr>
        <w:rPr>
          <w:color w:val="000000" w:themeColor="text1"/>
        </w:rPr>
      </w:pPr>
      <w:r w:rsidRPr="00234087">
        <w:rPr>
          <w:color w:val="000000" w:themeColor="text1"/>
        </w:rPr>
        <w:t xml:space="preserve">Ulkomuototuomarit saavat toimia asiantuntijoina vain Kennelliiton alaisten yhdistysten tai yhteistyökumppaneiden tilaisuuksissa. Jos järjestäjänä on yksin ei-Kennelliiton alainen yhdistys, niin </w:t>
      </w:r>
      <w:r w:rsidRPr="00234087">
        <w:rPr>
          <w:color w:val="000000" w:themeColor="text1"/>
        </w:rPr>
        <w:lastRenderedPageBreak/>
        <w:t xml:space="preserve">ulkomuototuomari ei voi toimia </w:t>
      </w:r>
      <w:r w:rsidR="00B41897" w:rsidRPr="00234087">
        <w:rPr>
          <w:color w:val="000000" w:themeColor="text1"/>
        </w:rPr>
        <w:t>roolissaan</w:t>
      </w:r>
      <w:r w:rsidRPr="00234087">
        <w:rPr>
          <w:color w:val="000000" w:themeColor="text1"/>
        </w:rPr>
        <w:t xml:space="preserve"> ko. tilaisuudessa. Näin </w:t>
      </w:r>
      <w:r w:rsidR="00DE1851" w:rsidRPr="00234087">
        <w:rPr>
          <w:color w:val="000000" w:themeColor="text1"/>
        </w:rPr>
        <w:t>ollen,</w:t>
      </w:r>
      <w:r w:rsidRPr="00234087">
        <w:rPr>
          <w:color w:val="000000" w:themeColor="text1"/>
        </w:rPr>
        <w:t xml:space="preserve"> jos jalostustarkastuksia järjestetään yhteistyössä </w:t>
      </w:r>
      <w:proofErr w:type="spellStart"/>
      <w:r w:rsidRPr="00234087">
        <w:rPr>
          <w:color w:val="000000" w:themeColor="text1"/>
        </w:rPr>
        <w:t>PLS:n</w:t>
      </w:r>
      <w:proofErr w:type="spellEnd"/>
      <w:r w:rsidRPr="00234087">
        <w:rPr>
          <w:color w:val="000000" w:themeColor="text1"/>
        </w:rPr>
        <w:t xml:space="preserve"> kanssa, on tärkeää huolehtia, että ne järjestetään Lappalaiskoirat ry:n tai sen jonkin alaosaston nimissä, ettei ulkomuototuomareille koidu seuraamuksia asiasta.</w:t>
      </w:r>
    </w:p>
    <w:p w:rsidR="001E5367" w:rsidRPr="00234087" w:rsidRDefault="001E5367" w:rsidP="001E5367">
      <w:pPr>
        <w:rPr>
          <w:color w:val="000000" w:themeColor="text1"/>
        </w:rPr>
      </w:pPr>
    </w:p>
    <w:p w:rsidR="001E5367" w:rsidRPr="00234087" w:rsidRDefault="001E5367" w:rsidP="001E5367">
      <w:pPr>
        <w:rPr>
          <w:color w:val="000000" w:themeColor="text1"/>
        </w:rPr>
      </w:pPr>
      <w:r w:rsidRPr="00234087">
        <w:rPr>
          <w:color w:val="000000" w:themeColor="text1"/>
        </w:rPr>
        <w:t xml:space="preserve">Suomenlapinkoirien jalostustoimikunta ei tässä esitä omaa kantaansa suuntaan tai toiseen, vaan haluaa ainoastaan selvyyden siihen, miten edellä esitetyn kaltaisiin yhteydenottopyyntöihin tulee suhtautua. Useat </w:t>
      </w:r>
      <w:proofErr w:type="spellStart"/>
      <w:r w:rsidRPr="00234087">
        <w:rPr>
          <w:color w:val="000000" w:themeColor="text1"/>
        </w:rPr>
        <w:t>PLS:n</w:t>
      </w:r>
      <w:proofErr w:type="spellEnd"/>
      <w:r w:rsidRPr="00234087">
        <w:rPr>
          <w:color w:val="000000" w:themeColor="text1"/>
        </w:rPr>
        <w:t xml:space="preserve"> jäsenet ovat myös Lappalaiskoirat ry:n jäseniä, mikä on hyvä muistaa tätä linjanvetoa tehdessä</w:t>
      </w:r>
    </w:p>
    <w:p w:rsidR="00025CEE" w:rsidRPr="00234087" w:rsidRDefault="00654A2C" w:rsidP="00025CEE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 xml:space="preserve">Asia </w:t>
      </w:r>
      <w:r w:rsidR="00025CEE" w:rsidRPr="00234087">
        <w:rPr>
          <w:color w:val="000000" w:themeColor="text1"/>
        </w:rPr>
        <w:t>siirretään seuraavaan kokoukseen</w:t>
      </w:r>
    </w:p>
    <w:p w:rsidR="006461FE" w:rsidRPr="00234087" w:rsidRDefault="006461FE" w:rsidP="001E5367">
      <w:pPr>
        <w:rPr>
          <w:color w:val="000000" w:themeColor="text1"/>
        </w:rPr>
      </w:pPr>
    </w:p>
    <w:p w:rsidR="001E5367" w:rsidRPr="00234087" w:rsidRDefault="00501F38" w:rsidP="001E5367">
      <w:pPr>
        <w:rPr>
          <w:color w:val="000000" w:themeColor="text1"/>
        </w:rPr>
      </w:pPr>
      <w:r w:rsidRPr="00234087">
        <w:rPr>
          <w:color w:val="000000" w:themeColor="text1"/>
        </w:rPr>
        <w:t>11</w:t>
      </w:r>
      <w:r w:rsidR="001E5367" w:rsidRPr="00234087">
        <w:rPr>
          <w:color w:val="000000" w:themeColor="text1"/>
        </w:rPr>
        <w:t xml:space="preserve">.2 Pentuvälityksessä käytetään </w:t>
      </w:r>
      <w:proofErr w:type="spellStart"/>
      <w:r w:rsidR="001E5367" w:rsidRPr="00234087">
        <w:rPr>
          <w:color w:val="000000" w:themeColor="text1"/>
        </w:rPr>
        <w:t>Pompen</w:t>
      </w:r>
      <w:proofErr w:type="spellEnd"/>
      <w:r w:rsidR="001E5367" w:rsidRPr="00234087">
        <w:rPr>
          <w:color w:val="000000" w:themeColor="text1"/>
        </w:rPr>
        <w:t xml:space="preserve"> taudin geenitestis</w:t>
      </w:r>
      <w:r w:rsidR="00654A2C" w:rsidRPr="00234087">
        <w:rPr>
          <w:color w:val="000000" w:themeColor="text1"/>
        </w:rPr>
        <w:t xml:space="preserve">tatuksista seuraavia kirjaimia </w:t>
      </w:r>
    </w:p>
    <w:p w:rsidR="001E5367" w:rsidRPr="00234087" w:rsidRDefault="001E5367" w:rsidP="001E5367">
      <w:pPr>
        <w:rPr>
          <w:color w:val="000000" w:themeColor="text1"/>
        </w:rPr>
      </w:pPr>
      <w:r w:rsidRPr="00234087">
        <w:rPr>
          <w:color w:val="000000" w:themeColor="text1"/>
        </w:rPr>
        <w:t>N (Normaali)</w:t>
      </w:r>
    </w:p>
    <w:p w:rsidR="001E5367" w:rsidRPr="00234087" w:rsidRDefault="001E5367" w:rsidP="001E5367">
      <w:pPr>
        <w:rPr>
          <w:color w:val="000000" w:themeColor="text1"/>
        </w:rPr>
      </w:pPr>
      <w:r w:rsidRPr="00234087">
        <w:rPr>
          <w:color w:val="000000" w:themeColor="text1"/>
        </w:rPr>
        <w:t>n (Normaali)</w:t>
      </w:r>
    </w:p>
    <w:p w:rsidR="001E5367" w:rsidRPr="00234087" w:rsidRDefault="001E5367" w:rsidP="006461FE">
      <w:pPr>
        <w:rPr>
          <w:color w:val="000000" w:themeColor="text1"/>
        </w:rPr>
      </w:pPr>
      <w:r w:rsidRPr="00234087">
        <w:rPr>
          <w:color w:val="000000" w:themeColor="text1"/>
        </w:rPr>
        <w:t>K (Kantaja)</w:t>
      </w:r>
    </w:p>
    <w:p w:rsidR="001E5367" w:rsidRPr="00234087" w:rsidRDefault="001E5367" w:rsidP="006461FE">
      <w:pPr>
        <w:rPr>
          <w:color w:val="000000" w:themeColor="text1"/>
        </w:rPr>
      </w:pPr>
      <w:r w:rsidRPr="00234087">
        <w:rPr>
          <w:color w:val="000000" w:themeColor="text1"/>
        </w:rPr>
        <w:t>jos koiran molemmat vanhemmat ovat (N), niin koiralle merkitään (n)</w:t>
      </w:r>
    </w:p>
    <w:p w:rsidR="001E5367" w:rsidRPr="00234087" w:rsidRDefault="001E5367" w:rsidP="006461FE">
      <w:pPr>
        <w:rPr>
          <w:color w:val="000000" w:themeColor="text1"/>
        </w:rPr>
      </w:pPr>
      <w:proofErr w:type="spellStart"/>
      <w:r w:rsidRPr="00234087">
        <w:rPr>
          <w:color w:val="000000" w:themeColor="text1"/>
        </w:rPr>
        <w:t>Prcd-PRA:sta</w:t>
      </w:r>
      <w:proofErr w:type="spellEnd"/>
      <w:r w:rsidRPr="00234087">
        <w:rPr>
          <w:color w:val="000000" w:themeColor="text1"/>
        </w:rPr>
        <w:t xml:space="preserve"> käytetään seuraavia:</w:t>
      </w:r>
    </w:p>
    <w:p w:rsidR="001E5367" w:rsidRPr="00987E58" w:rsidRDefault="001E5367" w:rsidP="001E5367">
      <w:pPr>
        <w:rPr>
          <w:color w:val="000000" w:themeColor="text1"/>
          <w:lang w:val="en-US"/>
        </w:rPr>
      </w:pPr>
      <w:r w:rsidRPr="00987E58">
        <w:rPr>
          <w:color w:val="000000" w:themeColor="text1"/>
          <w:lang w:val="en-US"/>
        </w:rPr>
        <w:t>A (terve/clear/normal)</w:t>
      </w:r>
    </w:p>
    <w:p w:rsidR="001E5367" w:rsidRPr="00987E58" w:rsidRDefault="001E5367" w:rsidP="001E5367">
      <w:pPr>
        <w:rPr>
          <w:color w:val="000000" w:themeColor="text1"/>
          <w:lang w:val="en-US"/>
        </w:rPr>
      </w:pPr>
      <w:r w:rsidRPr="00987E58">
        <w:rPr>
          <w:color w:val="000000" w:themeColor="text1"/>
          <w:lang w:val="en-US"/>
        </w:rPr>
        <w:t>B (kantaja/carrier)</w:t>
      </w:r>
    </w:p>
    <w:p w:rsidR="001E5367" w:rsidRPr="00234087" w:rsidRDefault="001E5367" w:rsidP="006461FE">
      <w:pPr>
        <w:rPr>
          <w:color w:val="000000" w:themeColor="text1"/>
        </w:rPr>
      </w:pPr>
      <w:r w:rsidRPr="00234087">
        <w:rPr>
          <w:color w:val="000000" w:themeColor="text1"/>
        </w:rPr>
        <w:t xml:space="preserve">C (sairas/ </w:t>
      </w:r>
      <w:proofErr w:type="spellStart"/>
      <w:r w:rsidRPr="00234087">
        <w:rPr>
          <w:color w:val="000000" w:themeColor="text1"/>
        </w:rPr>
        <w:t>affected</w:t>
      </w:r>
      <w:proofErr w:type="spellEnd"/>
      <w:r w:rsidRPr="00234087">
        <w:rPr>
          <w:color w:val="000000" w:themeColor="text1"/>
        </w:rPr>
        <w:t>)</w:t>
      </w:r>
    </w:p>
    <w:p w:rsidR="001E5367" w:rsidRPr="00234087" w:rsidRDefault="001E5367" w:rsidP="006461FE">
      <w:pPr>
        <w:rPr>
          <w:color w:val="000000" w:themeColor="text1"/>
        </w:rPr>
      </w:pPr>
      <w:r w:rsidRPr="00234087">
        <w:rPr>
          <w:color w:val="000000" w:themeColor="text1"/>
        </w:rPr>
        <w:t>jos koiran molemmat vanhemmat ovat (A), niin koiralle merkitään (a)</w:t>
      </w:r>
    </w:p>
    <w:p w:rsidR="001E5367" w:rsidRPr="00234087" w:rsidRDefault="001E5367" w:rsidP="001E5367">
      <w:pPr>
        <w:rPr>
          <w:color w:val="000000" w:themeColor="text1"/>
        </w:rPr>
      </w:pPr>
      <w:r w:rsidRPr="00234087">
        <w:rPr>
          <w:color w:val="000000" w:themeColor="text1"/>
        </w:rPr>
        <w:t>Jalostustoimikunnat käyttävät kaikista geenitestituloksista kirjaimia A/a (terve/normaali), B/b (kantaja) ja C/c (sairas), joita on käytetty viimeiset kymmenkunta vuotta (</w:t>
      </w:r>
      <w:proofErr w:type="spellStart"/>
      <w:r w:rsidRPr="00234087">
        <w:rPr>
          <w:color w:val="000000" w:themeColor="text1"/>
        </w:rPr>
        <w:t>prcd</w:t>
      </w:r>
      <w:proofErr w:type="spellEnd"/>
      <w:r w:rsidRPr="00234087">
        <w:rPr>
          <w:color w:val="000000" w:themeColor="text1"/>
        </w:rPr>
        <w:t>-PRA -testaamisen aloittamisesta alkaen). Ehdotamme, että kaikista nykyisistä geenitestistatuksista (</w:t>
      </w:r>
      <w:proofErr w:type="spellStart"/>
      <w:r w:rsidRPr="00234087">
        <w:rPr>
          <w:color w:val="000000" w:themeColor="text1"/>
        </w:rPr>
        <w:t>prcd</w:t>
      </w:r>
      <w:proofErr w:type="spellEnd"/>
      <w:r w:rsidRPr="00234087">
        <w:rPr>
          <w:color w:val="000000" w:themeColor="text1"/>
        </w:rPr>
        <w:t xml:space="preserve">-PRA, </w:t>
      </w:r>
      <w:proofErr w:type="spellStart"/>
      <w:r w:rsidRPr="00234087">
        <w:rPr>
          <w:color w:val="000000" w:themeColor="text1"/>
        </w:rPr>
        <w:t>Pompen</w:t>
      </w:r>
      <w:proofErr w:type="spellEnd"/>
      <w:r w:rsidRPr="00234087">
        <w:rPr>
          <w:color w:val="000000" w:themeColor="text1"/>
        </w:rPr>
        <w:t xml:space="preserve"> tauti, DM) sekä mahdollisista tulevaisuuden geenitesteistä käytetään kirjaimia A/a, B/b ja C/c.</w:t>
      </w:r>
    </w:p>
    <w:p w:rsidR="00A35BBB" w:rsidRPr="00234087" w:rsidRDefault="00A35BBB" w:rsidP="00A35BBB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Asia siirrettiin päätettäväksi puskikseen</w:t>
      </w:r>
    </w:p>
    <w:p w:rsidR="00501F38" w:rsidRPr="00234087" w:rsidRDefault="00501F38" w:rsidP="001E5367">
      <w:pPr>
        <w:rPr>
          <w:color w:val="000000" w:themeColor="text1"/>
        </w:rPr>
      </w:pPr>
      <w:r w:rsidRPr="00234087">
        <w:rPr>
          <w:color w:val="000000" w:themeColor="text1"/>
        </w:rPr>
        <w:t>11.3 Jalostustoimikunnat järjestävät elokuun viimeisenä viikonloppuna Kotkassa jalostustarkastustapahtuman, johon kutsutaan iäkkäämpiä, käyttämättömiä uroksia. Paikalle tulee myös eläinlääkäri tekemään joukkotarkastuksen (silmät/polvet/sydän/näytteenotto geenitesteihin). Tiedustelemme, voiko Lappalaiskoirat ry maksaa kutsutuille uroksille silmätarkastuksen joko kokonaan tai osittain. Alustava hintatieto silmätarkastukselle on 55 euroa per koira.</w:t>
      </w:r>
      <w:r w:rsidR="00654A2C" w:rsidRPr="00234087">
        <w:rPr>
          <w:color w:val="000000" w:themeColor="text1"/>
        </w:rPr>
        <w:t xml:space="preserve"> </w:t>
      </w:r>
    </w:p>
    <w:p w:rsidR="00A35BBB" w:rsidRPr="00234087" w:rsidRDefault="00A35BBB" w:rsidP="00A35BBB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Asia siirrettiin päätettäväksi puskikseen</w:t>
      </w:r>
    </w:p>
    <w:p w:rsidR="00B41897" w:rsidRPr="00234087" w:rsidRDefault="00B41897" w:rsidP="001E5367">
      <w:pPr>
        <w:rPr>
          <w:color w:val="000000" w:themeColor="text1"/>
        </w:rPr>
      </w:pPr>
    </w:p>
    <w:p w:rsidR="00E51DB0" w:rsidRPr="00234087" w:rsidRDefault="00E51DB0" w:rsidP="00B76A62">
      <w:pPr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Minna</w:t>
      </w:r>
      <w:r w:rsidR="00A35BBB" w:rsidRPr="00234087">
        <w:rPr>
          <w:color w:val="000000" w:themeColor="text1"/>
        </w:rPr>
        <w:t xml:space="preserve"> Ryynäsen ehdotus hallitukselle </w:t>
      </w:r>
    </w:p>
    <w:p w:rsidR="00E51DB0" w:rsidRPr="00234087" w:rsidRDefault="00E51DB0" w:rsidP="001E5367">
      <w:pPr>
        <w:rPr>
          <w:color w:val="000000" w:themeColor="text1"/>
        </w:rPr>
      </w:pPr>
      <w:r w:rsidRPr="00234087">
        <w:rPr>
          <w:color w:val="000000" w:themeColor="text1"/>
        </w:rPr>
        <w:t xml:space="preserve">Lappalaiskoirat ry järjestää </w:t>
      </w:r>
      <w:proofErr w:type="spellStart"/>
      <w:r w:rsidRPr="00234087">
        <w:rPr>
          <w:color w:val="000000" w:themeColor="text1"/>
        </w:rPr>
        <w:t>rally-tokokoulutusta</w:t>
      </w:r>
      <w:proofErr w:type="spellEnd"/>
      <w:r w:rsidRPr="00234087">
        <w:rPr>
          <w:color w:val="000000" w:themeColor="text1"/>
        </w:rPr>
        <w:t xml:space="preserve"> Ylöjärvellä </w:t>
      </w:r>
      <w:proofErr w:type="spellStart"/>
      <w:r w:rsidRPr="00234087">
        <w:rPr>
          <w:color w:val="000000" w:themeColor="text1"/>
        </w:rPr>
        <w:t>Koirakoutsi</w:t>
      </w:r>
      <w:proofErr w:type="spellEnd"/>
      <w:r w:rsidRPr="00234087">
        <w:rPr>
          <w:color w:val="000000" w:themeColor="text1"/>
        </w:rPr>
        <w:t xml:space="preserve">-areenalla 22.(-23.)10.2016 Kouluttajana toimii </w:t>
      </w:r>
      <w:proofErr w:type="spellStart"/>
      <w:r w:rsidRPr="00234087">
        <w:rPr>
          <w:color w:val="000000" w:themeColor="text1"/>
        </w:rPr>
        <w:t>Koirakoutsi</w:t>
      </w:r>
      <w:proofErr w:type="spellEnd"/>
      <w:r w:rsidRPr="00234087">
        <w:rPr>
          <w:color w:val="000000" w:themeColor="text1"/>
        </w:rPr>
        <w:t> -yrittäjä Krista Karhu. Koulutukseen otetaan korkeintaan 12 koirakkoa/päivä ja kullekin koirakolle varataan noin 20min henkilökohtaista koulutusaikaa ohjaajan kanssa. Ilmoittautuneet jaetaan kahteen tasoryhmään (alemmat-ylemmät luokat). Jos ilmoittautumisia tulee paljon, lappalaiskoirille varataan sekä lauantai, että sunnuntai ja tasoryhmät jaetaan eri päiville. Koulutuksen kokonaishinta on 500 euroa/ päivä eli korkeintaan 1000 euroa. Koulutus järjestetään, jos ilmoittautuneita on vähintään 10 (koulutus yksipäiväinen).</w:t>
      </w:r>
    </w:p>
    <w:p w:rsidR="00E51DB0" w:rsidRPr="00234087" w:rsidRDefault="00E51DB0" w:rsidP="00E51DB0">
      <w:pPr>
        <w:pStyle w:val="Luettelokappale"/>
        <w:ind w:left="927"/>
        <w:rPr>
          <w:color w:val="000000" w:themeColor="text1"/>
        </w:rPr>
      </w:pPr>
    </w:p>
    <w:p w:rsidR="00E51DB0" w:rsidRPr="00234087" w:rsidRDefault="00E51DB0" w:rsidP="005625B0">
      <w:pPr>
        <w:rPr>
          <w:color w:val="000000" w:themeColor="text1"/>
        </w:rPr>
      </w:pPr>
      <w:r w:rsidRPr="00234087">
        <w:rPr>
          <w:color w:val="000000" w:themeColor="text1"/>
        </w:rPr>
        <w:lastRenderedPageBreak/>
        <w:t>Lappalaiskoirat ry maksaa puolet koulutuksesta eli joko 250 tai 500 euroa ilmoittautumisista riippuen. Toinen puoli jaetaan osallistujien kesken. Osallistujat maksavat itse mahdolliset majoitus-, matka- ja ruokailukulunsa.</w:t>
      </w:r>
    </w:p>
    <w:p w:rsidR="00B41897" w:rsidRPr="00234087" w:rsidRDefault="00B41897" w:rsidP="00B41897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Ehdotetaan, että tuetaan osallistujia 25 €/koirakko.</w:t>
      </w:r>
    </w:p>
    <w:p w:rsidR="008F0197" w:rsidRPr="00234087" w:rsidRDefault="008F0197" w:rsidP="008F0197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Asia siirrettiin päätettäväksi puskikseen</w:t>
      </w:r>
    </w:p>
    <w:p w:rsidR="005625B0" w:rsidRPr="00234087" w:rsidRDefault="00C160EE" w:rsidP="00AC3E5D">
      <w:pPr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Ei-jäsenten pentueet pentulistalla</w:t>
      </w:r>
    </w:p>
    <w:p w:rsidR="00513641" w:rsidRPr="00234087" w:rsidRDefault="008F0197" w:rsidP="00513641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Asia s</w:t>
      </w:r>
      <w:r w:rsidR="00513641" w:rsidRPr="00234087">
        <w:rPr>
          <w:color w:val="000000" w:themeColor="text1"/>
        </w:rPr>
        <w:t>iirrettiin seuraavaan kokoukseen</w:t>
      </w:r>
    </w:p>
    <w:p w:rsidR="005625B0" w:rsidRPr="00234087" w:rsidRDefault="00932E34" w:rsidP="005625B0">
      <w:pPr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Hallituksen kanta</w:t>
      </w:r>
      <w:r w:rsidR="005625B0" w:rsidRPr="00234087">
        <w:rPr>
          <w:color w:val="000000" w:themeColor="text1"/>
        </w:rPr>
        <w:t xml:space="preserve"> nk. paimensukuisten erottelusta </w:t>
      </w:r>
      <w:r w:rsidR="00501F38" w:rsidRPr="00234087">
        <w:rPr>
          <w:color w:val="000000" w:themeColor="text1"/>
        </w:rPr>
        <w:t>suomenlapinkoira rodun sisällä</w:t>
      </w:r>
    </w:p>
    <w:p w:rsidR="00513641" w:rsidRPr="00234087" w:rsidRDefault="005572F0" w:rsidP="00513641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Asia s</w:t>
      </w:r>
      <w:r w:rsidR="00513641" w:rsidRPr="00234087">
        <w:rPr>
          <w:color w:val="000000" w:themeColor="text1"/>
        </w:rPr>
        <w:t>iirrettiin seuraavaan kokoukseen</w:t>
      </w:r>
    </w:p>
    <w:p w:rsidR="00932E34" w:rsidRPr="00234087" w:rsidRDefault="00E0243E" w:rsidP="005625B0">
      <w:pPr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PK-mestaruuksien tuomarilahjat</w:t>
      </w:r>
      <w:r w:rsidR="00457518" w:rsidRPr="00234087">
        <w:rPr>
          <w:color w:val="000000" w:themeColor="text1"/>
        </w:rPr>
        <w:t xml:space="preserve"> 11-12.6.2016</w:t>
      </w:r>
      <w:r w:rsidR="005572F0" w:rsidRPr="00234087">
        <w:rPr>
          <w:color w:val="000000" w:themeColor="text1"/>
        </w:rPr>
        <w:t xml:space="preserve"> </w:t>
      </w:r>
    </w:p>
    <w:p w:rsidR="00457518" w:rsidRPr="00234087" w:rsidRDefault="00457518" w:rsidP="00457518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Ehdotettiin, että tuomarilahjaksi annetaan Iloisesti läsnä kirja sekä tuubihuivi.</w:t>
      </w:r>
    </w:p>
    <w:p w:rsidR="00457518" w:rsidRPr="00234087" w:rsidRDefault="00AB75F8" w:rsidP="00457518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Asia s</w:t>
      </w:r>
      <w:r w:rsidR="00457518" w:rsidRPr="00234087">
        <w:rPr>
          <w:color w:val="000000" w:themeColor="text1"/>
        </w:rPr>
        <w:t>iirrettiin päätettäväksi puskiks</w:t>
      </w:r>
      <w:r w:rsidRPr="00234087">
        <w:rPr>
          <w:color w:val="000000" w:themeColor="text1"/>
        </w:rPr>
        <w:t>een</w:t>
      </w:r>
    </w:p>
    <w:p w:rsidR="00AC3E5D" w:rsidRPr="00234087" w:rsidRDefault="00AC3E5D" w:rsidP="00AC3E5D">
      <w:pPr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Hallituksen keskustelupalstalla tehtyjen asioiden vahvistaminen</w:t>
      </w:r>
    </w:p>
    <w:p w:rsidR="004878EC" w:rsidRPr="00234087" w:rsidRDefault="00AC3E5D" w:rsidP="004878EC">
      <w:pPr>
        <w:pStyle w:val="Luettelokappale"/>
        <w:numPr>
          <w:ilvl w:val="1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Myyntitoimikunnalle päätettiin hankkia laskukone</w:t>
      </w:r>
    </w:p>
    <w:p w:rsidR="00F93ED8" w:rsidRPr="00234087" w:rsidRDefault="004878EC" w:rsidP="00234087">
      <w:pPr>
        <w:pStyle w:val="Luettelokappale"/>
        <w:numPr>
          <w:ilvl w:val="1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Hallitus päättää hyväksyä jalostustoimikunnan tarkennukset ruumiinavausten korvaamiskäytäntöön jalostustoimikunnan esityksen mukaisesti. Ruumiinavauksen tulos on julkinen</w:t>
      </w:r>
      <w:r w:rsidR="00BC5A10" w:rsidRPr="00234087">
        <w:rPr>
          <w:color w:val="000000" w:themeColor="text1"/>
        </w:rPr>
        <w:t>,</w:t>
      </w:r>
      <w:r w:rsidRPr="00234087">
        <w:rPr>
          <w:color w:val="000000" w:themeColor="text1"/>
        </w:rPr>
        <w:t xml:space="preserve"> jos siihen on myönnetty yhdistyksen korvaus</w:t>
      </w:r>
    </w:p>
    <w:p w:rsidR="007C012D" w:rsidRPr="00234087" w:rsidRDefault="007C012D" w:rsidP="007C012D">
      <w:pPr>
        <w:pStyle w:val="Luettelokappale"/>
        <w:numPr>
          <w:ilvl w:val="1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 xml:space="preserve">Jalostustoimikunnat ehdottavat, että yli 7-vuotiaat ennestään jalostukseen käyttämättömät urokset </w:t>
      </w:r>
      <w:proofErr w:type="spellStart"/>
      <w:r w:rsidRPr="00234087">
        <w:rPr>
          <w:color w:val="000000" w:themeColor="text1"/>
        </w:rPr>
        <w:t>jalostustarkastettaisiin</w:t>
      </w:r>
      <w:proofErr w:type="spellEnd"/>
      <w:r w:rsidRPr="00234087">
        <w:rPr>
          <w:color w:val="000000" w:themeColor="text1"/>
        </w:rPr>
        <w:t xml:space="preserve"> ilman </w:t>
      </w:r>
      <w:r w:rsidR="00932E34" w:rsidRPr="00234087">
        <w:rPr>
          <w:color w:val="000000" w:themeColor="text1"/>
        </w:rPr>
        <w:t>osallistumismaksua,</w:t>
      </w:r>
      <w:r w:rsidRPr="00234087">
        <w:rPr>
          <w:color w:val="000000" w:themeColor="text1"/>
        </w:rPr>
        <w:t xml:space="preserve"> sillä ehdolla, että ne ovat itse terveitä ja omistajalla on halukkuutta antaa koiraa jalostukseen. Lisäksi maksuttoman jalostustarkastuksen saisivat jalostustoimikuntien itse tarkastukseen kutsumat urokset.</w:t>
      </w:r>
    </w:p>
    <w:p w:rsidR="00096B4C" w:rsidRPr="00234087" w:rsidRDefault="00096B4C" w:rsidP="007C012D">
      <w:pPr>
        <w:pStyle w:val="Luettelokappale"/>
        <w:numPr>
          <w:ilvl w:val="1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 xml:space="preserve">Päätettiin </w:t>
      </w:r>
      <w:proofErr w:type="spellStart"/>
      <w:r w:rsidRPr="00234087">
        <w:rPr>
          <w:color w:val="000000" w:themeColor="text1"/>
        </w:rPr>
        <w:t>sponsoida</w:t>
      </w:r>
      <w:proofErr w:type="spellEnd"/>
      <w:r w:rsidRPr="00234087">
        <w:rPr>
          <w:color w:val="000000" w:themeColor="text1"/>
        </w:rPr>
        <w:t xml:space="preserve"> Porokoirakerho </w:t>
      </w:r>
      <w:proofErr w:type="spellStart"/>
      <w:r w:rsidRPr="00234087">
        <w:rPr>
          <w:color w:val="000000" w:themeColor="text1"/>
        </w:rPr>
        <w:t>ry.n</w:t>
      </w:r>
      <w:proofErr w:type="spellEnd"/>
      <w:r w:rsidRPr="00234087">
        <w:rPr>
          <w:color w:val="000000" w:themeColor="text1"/>
        </w:rPr>
        <w:t xml:space="preserve"> Poropaimennuskilpailua kolmella Iloisesti läsnä kirjalla</w:t>
      </w:r>
    </w:p>
    <w:p w:rsidR="00CD3906" w:rsidRPr="00234087" w:rsidRDefault="00893B82" w:rsidP="00932E34">
      <w:pPr>
        <w:pStyle w:val="Luettelokappale"/>
        <w:numPr>
          <w:ilvl w:val="1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Päätettiin hankkia lehden taittoon käytettävään tietokoneeseen lisämuistia.</w:t>
      </w:r>
    </w:p>
    <w:p w:rsidR="00DC47A9" w:rsidRPr="00234087" w:rsidRDefault="00CA1DBF" w:rsidP="00DC47A9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Asiat s</w:t>
      </w:r>
      <w:r w:rsidR="00707B8E" w:rsidRPr="00234087">
        <w:rPr>
          <w:color w:val="000000" w:themeColor="text1"/>
        </w:rPr>
        <w:t>iirretään</w:t>
      </w:r>
      <w:r w:rsidR="00DC47A9" w:rsidRPr="00234087">
        <w:rPr>
          <w:color w:val="000000" w:themeColor="text1"/>
        </w:rPr>
        <w:t xml:space="preserve"> seuraavaan kokoukseen</w:t>
      </w:r>
    </w:p>
    <w:p w:rsidR="00595D0E" w:rsidRPr="00234087" w:rsidRDefault="00893B82" w:rsidP="001E5367">
      <w:pPr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Muut asiat</w:t>
      </w:r>
    </w:p>
    <w:p w:rsidR="00893B82" w:rsidRPr="00234087" w:rsidRDefault="00893B82" w:rsidP="00586686">
      <w:pPr>
        <w:pStyle w:val="Luettelokappale"/>
        <w:numPr>
          <w:ilvl w:val="1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Seuraava kokous</w:t>
      </w:r>
    </w:p>
    <w:p w:rsidR="008A24C4" w:rsidRPr="00234087" w:rsidRDefault="00BD3A15" w:rsidP="008A24C4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 xml:space="preserve">lauantai 27.8.2016, Hotelli </w:t>
      </w:r>
      <w:proofErr w:type="spellStart"/>
      <w:r w:rsidRPr="00234087">
        <w:rPr>
          <w:color w:val="000000" w:themeColor="text1"/>
        </w:rPr>
        <w:t>RantaSipi</w:t>
      </w:r>
      <w:proofErr w:type="spellEnd"/>
      <w:r w:rsidRPr="00234087">
        <w:rPr>
          <w:color w:val="000000" w:themeColor="text1"/>
        </w:rPr>
        <w:t xml:space="preserve"> </w:t>
      </w:r>
      <w:proofErr w:type="spellStart"/>
      <w:r w:rsidRPr="00234087">
        <w:rPr>
          <w:color w:val="000000" w:themeColor="text1"/>
        </w:rPr>
        <w:t>Aerport</w:t>
      </w:r>
      <w:proofErr w:type="spellEnd"/>
      <w:r w:rsidRPr="00234087">
        <w:rPr>
          <w:color w:val="000000" w:themeColor="text1"/>
        </w:rPr>
        <w:t xml:space="preserve"> klo 10.00 Budjettikokous </w:t>
      </w:r>
    </w:p>
    <w:p w:rsidR="00586686" w:rsidRPr="00234087" w:rsidRDefault="00BD3A15" w:rsidP="00586686">
      <w:pPr>
        <w:pStyle w:val="Luettelokappale"/>
        <w:numPr>
          <w:ilvl w:val="1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Keskusteltiin</w:t>
      </w:r>
      <w:r w:rsidR="00AF03F8" w:rsidRPr="00234087">
        <w:rPr>
          <w:color w:val="000000" w:themeColor="text1"/>
        </w:rPr>
        <w:t xml:space="preserve"> </w:t>
      </w:r>
      <w:proofErr w:type="spellStart"/>
      <w:r w:rsidR="00586686" w:rsidRPr="00234087">
        <w:rPr>
          <w:color w:val="000000" w:themeColor="text1"/>
        </w:rPr>
        <w:t>Agria</w:t>
      </w:r>
      <w:proofErr w:type="spellEnd"/>
      <w:r w:rsidR="00AF03F8" w:rsidRPr="00234087">
        <w:rPr>
          <w:color w:val="000000" w:themeColor="text1"/>
        </w:rPr>
        <w:t xml:space="preserve"> vakuutuksen ja</w:t>
      </w:r>
      <w:r w:rsidR="00586686" w:rsidRPr="00234087">
        <w:rPr>
          <w:color w:val="000000" w:themeColor="text1"/>
        </w:rPr>
        <w:t xml:space="preserve"> kennelliiton </w:t>
      </w:r>
      <w:r w:rsidR="00AF03F8" w:rsidRPr="00234087">
        <w:rPr>
          <w:color w:val="000000" w:themeColor="text1"/>
        </w:rPr>
        <w:t xml:space="preserve">yhteistyöstä, vakuutuksia aletaan </w:t>
      </w:r>
      <w:r w:rsidR="00C5362A" w:rsidRPr="00234087">
        <w:rPr>
          <w:color w:val="000000" w:themeColor="text1"/>
        </w:rPr>
        <w:t>myydä</w:t>
      </w:r>
      <w:r w:rsidR="00AF03F8" w:rsidRPr="00234087">
        <w:rPr>
          <w:color w:val="000000" w:themeColor="text1"/>
        </w:rPr>
        <w:t xml:space="preserve"> 1.6.2016 jolloin vakuutusten hinnat tulevat julkiseksi</w:t>
      </w:r>
      <w:r w:rsidR="00DC6855" w:rsidRPr="00234087">
        <w:rPr>
          <w:color w:val="000000" w:themeColor="text1"/>
        </w:rPr>
        <w:t>.</w:t>
      </w:r>
    </w:p>
    <w:p w:rsidR="00586686" w:rsidRPr="00234087" w:rsidRDefault="00586686" w:rsidP="00586686">
      <w:pPr>
        <w:pStyle w:val="Luettelokappale"/>
        <w:numPr>
          <w:ilvl w:val="1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Näyttelytoimikunnan toiminta</w:t>
      </w:r>
      <w:r w:rsidR="00926E05" w:rsidRPr="00234087">
        <w:rPr>
          <w:color w:val="000000" w:themeColor="text1"/>
        </w:rPr>
        <w:t>. Tornion järjestävältä alaosastolta on tullut huolestuttavaa palautetta, että he eivät ole saaneet riittävää tukea yhdistykseltä.</w:t>
      </w:r>
    </w:p>
    <w:p w:rsidR="00A478AB" w:rsidRPr="00234087" w:rsidRDefault="00A478AB" w:rsidP="00A478AB">
      <w:pPr>
        <w:pStyle w:val="Luettelokappale"/>
        <w:ind w:left="1137"/>
        <w:rPr>
          <w:color w:val="000000" w:themeColor="text1"/>
        </w:rPr>
      </w:pPr>
      <w:r w:rsidRPr="00234087">
        <w:rPr>
          <w:color w:val="000000" w:themeColor="text1"/>
        </w:rPr>
        <w:t>Näyttelytoimikunnan tulee tukea järjestävää alaosastoa ja huolehtia omalta osaltaan näyttelyn onnistumis</w:t>
      </w:r>
      <w:r w:rsidR="00926E05" w:rsidRPr="00234087">
        <w:rPr>
          <w:color w:val="000000" w:themeColor="text1"/>
        </w:rPr>
        <w:t>es</w:t>
      </w:r>
      <w:r w:rsidRPr="00234087">
        <w:rPr>
          <w:color w:val="000000" w:themeColor="text1"/>
        </w:rPr>
        <w:t xml:space="preserve">ta. </w:t>
      </w:r>
    </w:p>
    <w:p w:rsidR="00926E05" w:rsidRPr="00234087" w:rsidRDefault="00926E05" w:rsidP="00A478AB">
      <w:pPr>
        <w:pStyle w:val="Luettelokappale"/>
        <w:ind w:left="1137"/>
        <w:rPr>
          <w:color w:val="000000" w:themeColor="text1"/>
        </w:rPr>
      </w:pPr>
      <w:r w:rsidRPr="00234087">
        <w:rPr>
          <w:color w:val="000000" w:themeColor="text1"/>
        </w:rPr>
        <w:t xml:space="preserve">Seuraavaa näyttelytoimikuntaa valitessa </w:t>
      </w:r>
      <w:r w:rsidR="00E75B46" w:rsidRPr="00234087">
        <w:rPr>
          <w:color w:val="000000" w:themeColor="text1"/>
        </w:rPr>
        <w:t>tulee kiinnittää huomiota</w:t>
      </w:r>
      <w:r w:rsidRPr="00234087">
        <w:rPr>
          <w:color w:val="000000" w:themeColor="text1"/>
        </w:rPr>
        <w:t xml:space="preserve">, että </w:t>
      </w:r>
      <w:r w:rsidR="00E75B46" w:rsidRPr="00234087">
        <w:rPr>
          <w:color w:val="000000" w:themeColor="text1"/>
        </w:rPr>
        <w:t>näyttelytoimikuntaan</w:t>
      </w:r>
      <w:r w:rsidRPr="00234087">
        <w:rPr>
          <w:color w:val="000000" w:themeColor="text1"/>
        </w:rPr>
        <w:t xml:space="preserve"> valittavat </w:t>
      </w:r>
      <w:r w:rsidR="00E75B46" w:rsidRPr="00234087">
        <w:rPr>
          <w:color w:val="000000" w:themeColor="text1"/>
        </w:rPr>
        <w:t xml:space="preserve">henkilöt </w:t>
      </w:r>
      <w:r w:rsidRPr="00234087">
        <w:rPr>
          <w:color w:val="000000" w:themeColor="text1"/>
        </w:rPr>
        <w:t>ovat sitoutumaan tekemään töitä näyttelyiden eteen.</w:t>
      </w:r>
    </w:p>
    <w:p w:rsidR="00586686" w:rsidRDefault="00586686" w:rsidP="00586686">
      <w:pPr>
        <w:pStyle w:val="Luettelokappale"/>
        <w:numPr>
          <w:ilvl w:val="1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Vuosikirja</w:t>
      </w:r>
      <w:r w:rsidR="002D550C" w:rsidRPr="00234087">
        <w:rPr>
          <w:color w:val="000000" w:themeColor="text1"/>
        </w:rPr>
        <w:t xml:space="preserve">an ei olla saatu materiaalia, joten asia ei ole edistynyt. </w:t>
      </w:r>
      <w:proofErr w:type="spellStart"/>
      <w:r w:rsidR="00987E58">
        <w:t>Puskiksessa</w:t>
      </w:r>
      <w:proofErr w:type="spellEnd"/>
      <w:r w:rsidR="00987E58">
        <w:t xml:space="preserve"> on kuva vaurioituneista arvostelupapereista, joista teksti on luettavissa.</w:t>
      </w:r>
    </w:p>
    <w:p w:rsidR="00234087" w:rsidRPr="00234087" w:rsidRDefault="00234087" w:rsidP="00234087">
      <w:pPr>
        <w:pStyle w:val="Luettelokappale"/>
        <w:ind w:left="1137"/>
        <w:rPr>
          <w:color w:val="000000" w:themeColor="text1"/>
        </w:rPr>
      </w:pPr>
      <w:bookmarkStart w:id="0" w:name="_GoBack"/>
      <w:bookmarkEnd w:id="0"/>
    </w:p>
    <w:p w:rsidR="00CC6396" w:rsidRPr="00234087" w:rsidRDefault="00CC6396" w:rsidP="00CC6396">
      <w:pPr>
        <w:pStyle w:val="Luettelokappale"/>
        <w:numPr>
          <w:ilvl w:val="1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lastRenderedPageBreak/>
        <w:t>Puheenjohtajan toiminta</w:t>
      </w:r>
    </w:p>
    <w:p w:rsidR="00CC6396" w:rsidRPr="00234087" w:rsidRDefault="00CC6396" w:rsidP="00CC6396">
      <w:pPr>
        <w:pStyle w:val="Luettelokappale"/>
        <w:ind w:left="1137"/>
        <w:rPr>
          <w:color w:val="000000" w:themeColor="text1"/>
        </w:rPr>
      </w:pPr>
      <w:r w:rsidRPr="00234087">
        <w:rPr>
          <w:color w:val="000000" w:themeColor="text1"/>
        </w:rPr>
        <w:t>Keskusteliin asiasta ja todettiin, että puheenjohtaja nauttii läsnä olevien hallituksen jäsenten luottamuksesta.</w:t>
      </w:r>
    </w:p>
    <w:p w:rsidR="00707B8E" w:rsidRPr="00234087" w:rsidRDefault="005E18D1" w:rsidP="00707B8E">
      <w:pPr>
        <w:pStyle w:val="Luettelokappale"/>
        <w:numPr>
          <w:ilvl w:val="0"/>
          <w:numId w:val="23"/>
        </w:numPr>
        <w:rPr>
          <w:color w:val="000000" w:themeColor="text1"/>
        </w:rPr>
      </w:pPr>
      <w:r w:rsidRPr="00234087">
        <w:rPr>
          <w:color w:val="000000" w:themeColor="text1"/>
        </w:rPr>
        <w:t>Asia siirretään</w:t>
      </w:r>
      <w:r w:rsidR="00707B8E" w:rsidRPr="00234087">
        <w:rPr>
          <w:color w:val="000000" w:themeColor="text1"/>
        </w:rPr>
        <w:t xml:space="preserve"> seuraavaan kokoukseen</w:t>
      </w:r>
    </w:p>
    <w:p w:rsidR="00893B82" w:rsidRPr="00234087" w:rsidRDefault="00893B82" w:rsidP="001B167D">
      <w:pPr>
        <w:numPr>
          <w:ilvl w:val="0"/>
          <w:numId w:val="22"/>
        </w:numPr>
        <w:rPr>
          <w:color w:val="000000" w:themeColor="text1"/>
        </w:rPr>
      </w:pPr>
      <w:r w:rsidRPr="00234087">
        <w:rPr>
          <w:color w:val="000000" w:themeColor="text1"/>
        </w:rPr>
        <w:t>Kokouksen päättäminen</w:t>
      </w:r>
    </w:p>
    <w:p w:rsidR="00BD3A15" w:rsidRPr="00234087" w:rsidRDefault="00BD3A15" w:rsidP="00BD3A15">
      <w:pPr>
        <w:ind w:left="927"/>
        <w:rPr>
          <w:color w:val="000000" w:themeColor="text1"/>
        </w:rPr>
      </w:pPr>
      <w:r w:rsidRPr="00234087">
        <w:rPr>
          <w:color w:val="000000" w:themeColor="text1"/>
        </w:rPr>
        <w:t>Puheenjohtaja päättää kokouksen klo 13.50</w:t>
      </w:r>
    </w:p>
    <w:p w:rsidR="001720FF" w:rsidRPr="00234087" w:rsidRDefault="001720FF" w:rsidP="001720FF">
      <w:pPr>
        <w:rPr>
          <w:color w:val="000000" w:themeColor="text1"/>
        </w:rPr>
      </w:pPr>
    </w:p>
    <w:p w:rsidR="00946A67" w:rsidRPr="00234087" w:rsidRDefault="00946A67" w:rsidP="00946A67">
      <w:pPr>
        <w:ind w:left="927"/>
        <w:rPr>
          <w:color w:val="000000" w:themeColor="text1"/>
        </w:rPr>
      </w:pPr>
    </w:p>
    <w:p w:rsidR="00482F99" w:rsidRPr="00234087" w:rsidRDefault="00482F99" w:rsidP="00946A67">
      <w:pPr>
        <w:ind w:left="927"/>
        <w:rPr>
          <w:color w:val="000000" w:themeColor="text1"/>
        </w:rPr>
      </w:pPr>
    </w:p>
    <w:p w:rsidR="00482F99" w:rsidRPr="00234087" w:rsidRDefault="00482F99" w:rsidP="00946A67">
      <w:pPr>
        <w:ind w:left="927"/>
        <w:rPr>
          <w:color w:val="000000" w:themeColor="text1"/>
        </w:rPr>
      </w:pPr>
    </w:p>
    <w:p w:rsidR="00482F99" w:rsidRPr="00234087" w:rsidRDefault="00482F99" w:rsidP="00946A67">
      <w:pPr>
        <w:ind w:left="927"/>
        <w:rPr>
          <w:color w:val="000000" w:themeColor="text1"/>
        </w:rPr>
      </w:pPr>
    </w:p>
    <w:p w:rsidR="00482F99" w:rsidRPr="00234087" w:rsidRDefault="00482F99" w:rsidP="00946A67">
      <w:pPr>
        <w:ind w:left="927"/>
        <w:rPr>
          <w:color w:val="000000" w:themeColor="text1"/>
        </w:rPr>
      </w:pPr>
    </w:p>
    <w:p w:rsidR="00482F99" w:rsidRPr="00234087" w:rsidRDefault="00482F99" w:rsidP="00946A67">
      <w:pPr>
        <w:ind w:left="927"/>
        <w:rPr>
          <w:color w:val="000000" w:themeColor="text1"/>
        </w:rPr>
      </w:pPr>
    </w:p>
    <w:p w:rsidR="00482F99" w:rsidRPr="00234087" w:rsidRDefault="00482F99" w:rsidP="00946A67">
      <w:pPr>
        <w:ind w:left="927"/>
        <w:rPr>
          <w:color w:val="000000" w:themeColor="text1"/>
        </w:rPr>
      </w:pPr>
    </w:p>
    <w:p w:rsidR="00482F99" w:rsidRPr="00234087" w:rsidRDefault="00482F99" w:rsidP="00946A67">
      <w:pPr>
        <w:ind w:left="927"/>
        <w:rPr>
          <w:color w:val="000000" w:themeColor="text1"/>
        </w:rPr>
      </w:pPr>
    </w:p>
    <w:p w:rsidR="00BC22A6" w:rsidRPr="00234087" w:rsidRDefault="00BC22A6" w:rsidP="00B42018">
      <w:pPr>
        <w:ind w:left="0"/>
        <w:rPr>
          <w:color w:val="000000" w:themeColor="text1"/>
        </w:rPr>
      </w:pPr>
    </w:p>
    <w:sectPr w:rsidR="00BC22A6" w:rsidRPr="00234087" w:rsidSect="00B42018">
      <w:headerReference w:type="default" r:id="rId7"/>
      <w:headerReference w:type="first" r:id="rId8"/>
      <w:pgSz w:w="11906" w:h="16838" w:code="9"/>
      <w:pgMar w:top="183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934" w:rsidRDefault="00FB6934">
      <w:r>
        <w:separator/>
      </w:r>
    </w:p>
  </w:endnote>
  <w:endnote w:type="continuationSeparator" w:id="0">
    <w:p w:rsidR="00FB6934" w:rsidRDefault="00FB6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934" w:rsidRDefault="00FB6934">
      <w:r>
        <w:separator/>
      </w:r>
    </w:p>
  </w:footnote>
  <w:footnote w:type="continuationSeparator" w:id="0">
    <w:p w:rsidR="00FB6934" w:rsidRDefault="00FB69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5803"/>
      <w:gridCol w:w="2802"/>
      <w:gridCol w:w="1600"/>
    </w:tblGrid>
    <w:tr w:rsidR="00D16FBA" w:rsidTr="00C82626">
      <w:trPr>
        <w:trHeight w:val="902"/>
      </w:trPr>
      <w:tc>
        <w:tcPr>
          <w:tcW w:w="5906" w:type="dxa"/>
        </w:tcPr>
        <w:p w:rsidR="00D16FBA" w:rsidRDefault="00D16FBA" w:rsidP="00A053FE"/>
      </w:tc>
      <w:tc>
        <w:tcPr>
          <w:tcW w:w="2850" w:type="dxa"/>
          <w:vAlign w:val="center"/>
        </w:tcPr>
        <w:p w:rsidR="00D16FBA" w:rsidRDefault="00D16FBA" w:rsidP="00C82626">
          <w:pPr>
            <w:ind w:left="0"/>
          </w:pPr>
        </w:p>
      </w:tc>
      <w:tc>
        <w:tcPr>
          <w:tcW w:w="1625" w:type="dxa"/>
          <w:vAlign w:val="center"/>
        </w:tcPr>
        <w:p w:rsidR="00D16FBA" w:rsidRDefault="00D16FBA" w:rsidP="00C82626">
          <w:pPr>
            <w:ind w:left="589"/>
          </w:pPr>
        </w:p>
      </w:tc>
    </w:tr>
    <w:tr w:rsidR="00D16FBA" w:rsidTr="00C82626">
      <w:trPr>
        <w:trHeight w:val="336"/>
      </w:trPr>
      <w:tc>
        <w:tcPr>
          <w:tcW w:w="5906" w:type="dxa"/>
        </w:tcPr>
        <w:p w:rsidR="00D16FBA" w:rsidRDefault="00D16FBA" w:rsidP="00A053FE">
          <w:pPr>
            <w:rPr>
              <w:noProof/>
            </w:rPr>
          </w:pPr>
        </w:p>
      </w:tc>
      <w:tc>
        <w:tcPr>
          <w:tcW w:w="2850" w:type="dxa"/>
        </w:tcPr>
        <w:p w:rsidR="00D16FBA" w:rsidRDefault="00D16FBA" w:rsidP="004445F6"/>
      </w:tc>
      <w:tc>
        <w:tcPr>
          <w:tcW w:w="1625" w:type="dxa"/>
        </w:tcPr>
        <w:p w:rsidR="00D16FBA" w:rsidRDefault="00D16FBA" w:rsidP="00C82626">
          <w:pPr>
            <w:jc w:val="right"/>
            <w:rPr>
              <w:rStyle w:val="Sivunumero"/>
            </w:rPr>
          </w:pPr>
        </w:p>
      </w:tc>
    </w:tr>
  </w:tbl>
  <w:p w:rsidR="00D16FBA" w:rsidRPr="000603C2" w:rsidRDefault="00D16FBA" w:rsidP="00CE7EB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5808"/>
      <w:gridCol w:w="2808"/>
      <w:gridCol w:w="1589"/>
    </w:tblGrid>
    <w:tr w:rsidR="00D16FBA" w:rsidTr="00C82626">
      <w:trPr>
        <w:trHeight w:val="902"/>
      </w:trPr>
      <w:tc>
        <w:tcPr>
          <w:tcW w:w="5906" w:type="dxa"/>
        </w:tcPr>
        <w:p w:rsidR="00D16FBA" w:rsidRDefault="00B82F1B" w:rsidP="00D525B5">
          <w:pPr>
            <w:pStyle w:val="Yltunnite"/>
          </w:pPr>
          <w:r>
            <w:rPr>
              <w:noProof/>
            </w:rPr>
            <w:drawing>
              <wp:inline distT="0" distB="0" distL="0" distR="0">
                <wp:extent cx="1193800" cy="1200150"/>
                <wp:effectExtent l="0" t="0" r="0" b="0"/>
                <wp:docPr id="1" name="Kuva 1" descr="pyorealog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yorealog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3800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50" w:type="dxa"/>
          <w:vAlign w:val="center"/>
        </w:tcPr>
        <w:p w:rsidR="00D16FBA" w:rsidRDefault="00351CA2" w:rsidP="00D525B5">
          <w:pPr>
            <w:pStyle w:val="Yltunnite"/>
          </w:pPr>
          <w:r>
            <w:t>MUISTIO</w:t>
          </w:r>
          <w:r w:rsidR="00CA0D6B">
            <w:t xml:space="preserve"> 3</w:t>
          </w:r>
          <w:r w:rsidR="00B76A62">
            <w:t>/2016</w:t>
          </w:r>
        </w:p>
      </w:tc>
      <w:tc>
        <w:tcPr>
          <w:tcW w:w="1625" w:type="dxa"/>
          <w:vAlign w:val="center"/>
        </w:tcPr>
        <w:p w:rsidR="00D16FBA" w:rsidRDefault="00D16FBA" w:rsidP="00C82626">
          <w:pPr>
            <w:ind w:left="589"/>
          </w:pPr>
        </w:p>
      </w:tc>
    </w:tr>
    <w:tr w:rsidR="00D16FBA" w:rsidTr="00C82626">
      <w:trPr>
        <w:trHeight w:val="336"/>
      </w:trPr>
      <w:tc>
        <w:tcPr>
          <w:tcW w:w="5906" w:type="dxa"/>
        </w:tcPr>
        <w:p w:rsidR="00D16FBA" w:rsidRDefault="00D16FBA" w:rsidP="00D525B5">
          <w:pPr>
            <w:pStyle w:val="Yltunnite"/>
            <w:rPr>
              <w:noProof/>
            </w:rPr>
          </w:pPr>
        </w:p>
      </w:tc>
      <w:tc>
        <w:tcPr>
          <w:tcW w:w="2850" w:type="dxa"/>
        </w:tcPr>
        <w:p w:rsidR="00D16FBA" w:rsidRDefault="0057694F" w:rsidP="0057694F">
          <w:pPr>
            <w:pStyle w:val="Yltunnite"/>
          </w:pPr>
          <w:r>
            <w:t>3</w:t>
          </w:r>
          <w:r w:rsidR="008A7613">
            <w:t>.</w:t>
          </w:r>
          <w:r>
            <w:t>5</w:t>
          </w:r>
          <w:r w:rsidR="008A7613">
            <w:t>.2016</w:t>
          </w:r>
        </w:p>
      </w:tc>
      <w:tc>
        <w:tcPr>
          <w:tcW w:w="1625" w:type="dxa"/>
        </w:tcPr>
        <w:p w:rsidR="00D16FBA" w:rsidRDefault="00D16FBA" w:rsidP="00C82626">
          <w:pPr>
            <w:jc w:val="right"/>
            <w:rPr>
              <w:rStyle w:val="Sivunumero"/>
            </w:rPr>
          </w:pPr>
        </w:p>
      </w:tc>
    </w:tr>
  </w:tbl>
  <w:p w:rsidR="00D16FBA" w:rsidRDefault="00D16FBA" w:rsidP="00B76A62">
    <w:pPr>
      <w:ind w:left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3127F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C26B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618BDE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227A4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CD091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BDECBC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ED3A83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7CC052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60CE19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11E2A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1D1645E"/>
    <w:multiLevelType w:val="hybridMultilevel"/>
    <w:tmpl w:val="BFB06828"/>
    <w:lvl w:ilvl="0" w:tplc="C9C0511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08E02C31"/>
    <w:multiLevelType w:val="hybridMultilevel"/>
    <w:tmpl w:val="91AABD9E"/>
    <w:lvl w:ilvl="0" w:tplc="7DF81B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C06B1C">
      <w:start w:val="1"/>
      <w:numFmt w:val="bullet"/>
      <w:lvlText w:val=""/>
      <w:lvlJc w:val="left"/>
      <w:pPr>
        <w:tabs>
          <w:tab w:val="num" w:pos="1420"/>
        </w:tabs>
        <w:ind w:left="1420" w:hanging="340"/>
      </w:pPr>
      <w:rPr>
        <w:rFonts w:ascii="Wingdings" w:hAnsi="Wingdings" w:cs="Wingdings" w:hint="default"/>
      </w:rPr>
    </w:lvl>
    <w:lvl w:ilvl="2" w:tplc="040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CA13DDF"/>
    <w:multiLevelType w:val="multilevel"/>
    <w:tmpl w:val="8FFAFBD8"/>
    <w:lvl w:ilvl="0">
      <w:start w:val="1"/>
      <w:numFmt w:val="none"/>
      <w:pStyle w:val="Otsikko1"/>
      <w:lvlText w:val=""/>
      <w:lvlJc w:val="left"/>
      <w:pPr>
        <w:tabs>
          <w:tab w:val="num" w:pos="432"/>
        </w:tabs>
        <w:ind w:left="432" w:hanging="432"/>
      </w:pPr>
      <w:rPr>
        <w:rFonts w:hint="default"/>
        <w:sz w:val="28"/>
        <w:szCs w:val="28"/>
      </w:rPr>
    </w:lvl>
    <w:lvl w:ilvl="1">
      <w:start w:val="1"/>
      <w:numFmt w:val="decimal"/>
      <w:pStyle w:val="Otsikko2"/>
      <w:lvlText w:val="%1%2."/>
      <w:lvlJc w:val="left"/>
      <w:pPr>
        <w:tabs>
          <w:tab w:val="num" w:pos="576"/>
        </w:tabs>
        <w:ind w:left="576" w:hanging="576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Otsikko3"/>
      <w:lvlText w:val="%1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bCs w:val="0"/>
        <w:i/>
        <w:iCs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Otsikko4"/>
      <w:lvlText w:val="%1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Otsikk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Otsikk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Otsikk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Otsikk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Otsikk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13735079"/>
    <w:multiLevelType w:val="hybridMultilevel"/>
    <w:tmpl w:val="9804537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ED2D59"/>
    <w:multiLevelType w:val="hybridMultilevel"/>
    <w:tmpl w:val="D85851B6"/>
    <w:lvl w:ilvl="0" w:tplc="8208FA22">
      <w:start w:val="1"/>
      <w:numFmt w:val="bullet"/>
      <w:lvlText w:val="-"/>
      <w:lvlJc w:val="left"/>
      <w:pPr>
        <w:tabs>
          <w:tab w:val="num" w:pos="907"/>
        </w:tabs>
        <w:ind w:left="907" w:hanging="340"/>
      </w:pPr>
      <w:rPr>
        <w:rFonts w:ascii="Arial" w:hAnsi="Arial" w:cs="Arial" w:hint="default"/>
      </w:rPr>
    </w:lvl>
    <w:lvl w:ilvl="1" w:tplc="040B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0B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0B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0B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0B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A4C6CC9"/>
    <w:multiLevelType w:val="hybridMultilevel"/>
    <w:tmpl w:val="2FDC624E"/>
    <w:lvl w:ilvl="0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1B40FDA"/>
    <w:multiLevelType w:val="hybridMultilevel"/>
    <w:tmpl w:val="EB108024"/>
    <w:lvl w:ilvl="0" w:tplc="E83612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647" w:hanging="360"/>
      </w:pPr>
    </w:lvl>
    <w:lvl w:ilvl="2" w:tplc="040B001B" w:tentative="1">
      <w:start w:val="1"/>
      <w:numFmt w:val="lowerRoman"/>
      <w:lvlText w:val="%3."/>
      <w:lvlJc w:val="right"/>
      <w:pPr>
        <w:ind w:left="2367" w:hanging="180"/>
      </w:pPr>
    </w:lvl>
    <w:lvl w:ilvl="3" w:tplc="040B000F" w:tentative="1">
      <w:start w:val="1"/>
      <w:numFmt w:val="decimal"/>
      <w:lvlText w:val="%4."/>
      <w:lvlJc w:val="left"/>
      <w:pPr>
        <w:ind w:left="3087" w:hanging="360"/>
      </w:pPr>
    </w:lvl>
    <w:lvl w:ilvl="4" w:tplc="040B0019" w:tentative="1">
      <w:start w:val="1"/>
      <w:numFmt w:val="lowerLetter"/>
      <w:lvlText w:val="%5."/>
      <w:lvlJc w:val="left"/>
      <w:pPr>
        <w:ind w:left="3807" w:hanging="360"/>
      </w:pPr>
    </w:lvl>
    <w:lvl w:ilvl="5" w:tplc="040B001B" w:tentative="1">
      <w:start w:val="1"/>
      <w:numFmt w:val="lowerRoman"/>
      <w:lvlText w:val="%6."/>
      <w:lvlJc w:val="right"/>
      <w:pPr>
        <w:ind w:left="4527" w:hanging="180"/>
      </w:pPr>
    </w:lvl>
    <w:lvl w:ilvl="6" w:tplc="040B000F" w:tentative="1">
      <w:start w:val="1"/>
      <w:numFmt w:val="decimal"/>
      <w:lvlText w:val="%7."/>
      <w:lvlJc w:val="left"/>
      <w:pPr>
        <w:ind w:left="5247" w:hanging="360"/>
      </w:pPr>
    </w:lvl>
    <w:lvl w:ilvl="7" w:tplc="040B0019" w:tentative="1">
      <w:start w:val="1"/>
      <w:numFmt w:val="lowerLetter"/>
      <w:lvlText w:val="%8."/>
      <w:lvlJc w:val="left"/>
      <w:pPr>
        <w:ind w:left="5967" w:hanging="360"/>
      </w:pPr>
    </w:lvl>
    <w:lvl w:ilvl="8" w:tplc="040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8B40EFC"/>
    <w:multiLevelType w:val="hybridMultilevel"/>
    <w:tmpl w:val="5AEC8496"/>
    <w:lvl w:ilvl="0" w:tplc="8F9CD3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647" w:hanging="360"/>
      </w:pPr>
    </w:lvl>
    <w:lvl w:ilvl="2" w:tplc="040B001B" w:tentative="1">
      <w:start w:val="1"/>
      <w:numFmt w:val="lowerRoman"/>
      <w:lvlText w:val="%3."/>
      <w:lvlJc w:val="right"/>
      <w:pPr>
        <w:ind w:left="2367" w:hanging="180"/>
      </w:pPr>
    </w:lvl>
    <w:lvl w:ilvl="3" w:tplc="040B000F" w:tentative="1">
      <w:start w:val="1"/>
      <w:numFmt w:val="decimal"/>
      <w:lvlText w:val="%4."/>
      <w:lvlJc w:val="left"/>
      <w:pPr>
        <w:ind w:left="3087" w:hanging="360"/>
      </w:pPr>
    </w:lvl>
    <w:lvl w:ilvl="4" w:tplc="040B0019" w:tentative="1">
      <w:start w:val="1"/>
      <w:numFmt w:val="lowerLetter"/>
      <w:lvlText w:val="%5."/>
      <w:lvlJc w:val="left"/>
      <w:pPr>
        <w:ind w:left="3807" w:hanging="360"/>
      </w:pPr>
    </w:lvl>
    <w:lvl w:ilvl="5" w:tplc="040B001B" w:tentative="1">
      <w:start w:val="1"/>
      <w:numFmt w:val="lowerRoman"/>
      <w:lvlText w:val="%6."/>
      <w:lvlJc w:val="right"/>
      <w:pPr>
        <w:ind w:left="4527" w:hanging="180"/>
      </w:pPr>
    </w:lvl>
    <w:lvl w:ilvl="6" w:tplc="040B000F" w:tentative="1">
      <w:start w:val="1"/>
      <w:numFmt w:val="decimal"/>
      <w:lvlText w:val="%7."/>
      <w:lvlJc w:val="left"/>
      <w:pPr>
        <w:ind w:left="5247" w:hanging="360"/>
      </w:pPr>
    </w:lvl>
    <w:lvl w:ilvl="7" w:tplc="040B0019" w:tentative="1">
      <w:start w:val="1"/>
      <w:numFmt w:val="lowerLetter"/>
      <w:lvlText w:val="%8."/>
      <w:lvlJc w:val="left"/>
      <w:pPr>
        <w:ind w:left="5967" w:hanging="360"/>
      </w:pPr>
    </w:lvl>
    <w:lvl w:ilvl="8" w:tplc="040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D720FF1"/>
    <w:multiLevelType w:val="hybridMultilevel"/>
    <w:tmpl w:val="D8FCEB9A"/>
    <w:lvl w:ilvl="0" w:tplc="0346D24A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57F4924"/>
    <w:multiLevelType w:val="hybridMultilevel"/>
    <w:tmpl w:val="0082C044"/>
    <w:lvl w:ilvl="0" w:tplc="788ACFF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7A6075E8"/>
    <w:multiLevelType w:val="multilevel"/>
    <w:tmpl w:val="19D8F7A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1" w15:restartNumberingAfterBreak="0">
    <w:nsid w:val="7AE74FAD"/>
    <w:multiLevelType w:val="hybridMultilevel"/>
    <w:tmpl w:val="A5F6643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5"/>
  </w:num>
  <w:num w:numId="15">
    <w:abstractNumId w:val="21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9"/>
  </w:num>
  <w:num w:numId="19">
    <w:abstractNumId w:val="13"/>
  </w:num>
  <w:num w:numId="20">
    <w:abstractNumId w:val="16"/>
  </w:num>
  <w:num w:numId="21">
    <w:abstractNumId w:val="17"/>
  </w:num>
  <w:num w:numId="22">
    <w:abstractNumId w:val="20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defaultTabStop w:val="1304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055"/>
    <w:rsid w:val="00025B46"/>
    <w:rsid w:val="00025CEE"/>
    <w:rsid w:val="00033062"/>
    <w:rsid w:val="00035CE9"/>
    <w:rsid w:val="000370CC"/>
    <w:rsid w:val="000603C2"/>
    <w:rsid w:val="00072B2F"/>
    <w:rsid w:val="00077B08"/>
    <w:rsid w:val="00081EA8"/>
    <w:rsid w:val="000825EE"/>
    <w:rsid w:val="00096B4C"/>
    <w:rsid w:val="000A6C59"/>
    <w:rsid w:val="000A6E3E"/>
    <w:rsid w:val="000B46BE"/>
    <w:rsid w:val="000F57F6"/>
    <w:rsid w:val="001373A8"/>
    <w:rsid w:val="001466DD"/>
    <w:rsid w:val="00153255"/>
    <w:rsid w:val="001720FF"/>
    <w:rsid w:val="001761A4"/>
    <w:rsid w:val="00184BE7"/>
    <w:rsid w:val="00187FF5"/>
    <w:rsid w:val="001A0F74"/>
    <w:rsid w:val="001B167D"/>
    <w:rsid w:val="001B6881"/>
    <w:rsid w:val="001C1DAF"/>
    <w:rsid w:val="001E0E2A"/>
    <w:rsid w:val="001E5367"/>
    <w:rsid w:val="001F1B4C"/>
    <w:rsid w:val="0020600F"/>
    <w:rsid w:val="00234087"/>
    <w:rsid w:val="00243893"/>
    <w:rsid w:val="0024415D"/>
    <w:rsid w:val="00246B44"/>
    <w:rsid w:val="00261BB3"/>
    <w:rsid w:val="00266FBE"/>
    <w:rsid w:val="00281FE9"/>
    <w:rsid w:val="002B03D5"/>
    <w:rsid w:val="002B4CE3"/>
    <w:rsid w:val="002B7905"/>
    <w:rsid w:val="002D550C"/>
    <w:rsid w:val="002E5A78"/>
    <w:rsid w:val="003051E4"/>
    <w:rsid w:val="00323DC8"/>
    <w:rsid w:val="00351CA2"/>
    <w:rsid w:val="00371BA5"/>
    <w:rsid w:val="00375F5D"/>
    <w:rsid w:val="003857A4"/>
    <w:rsid w:val="0038671D"/>
    <w:rsid w:val="003B2022"/>
    <w:rsid w:val="003C4B38"/>
    <w:rsid w:val="003D4560"/>
    <w:rsid w:val="003D4F94"/>
    <w:rsid w:val="003D6DC3"/>
    <w:rsid w:val="003F5185"/>
    <w:rsid w:val="003F55FE"/>
    <w:rsid w:val="003F6295"/>
    <w:rsid w:val="00416E38"/>
    <w:rsid w:val="00417121"/>
    <w:rsid w:val="00420154"/>
    <w:rsid w:val="00425759"/>
    <w:rsid w:val="004445F6"/>
    <w:rsid w:val="00457518"/>
    <w:rsid w:val="0046570C"/>
    <w:rsid w:val="00482F99"/>
    <w:rsid w:val="004878EC"/>
    <w:rsid w:val="004915E6"/>
    <w:rsid w:val="004C36A1"/>
    <w:rsid w:val="004C5B2F"/>
    <w:rsid w:val="004D089F"/>
    <w:rsid w:val="004D2361"/>
    <w:rsid w:val="004D53EA"/>
    <w:rsid w:val="004F0D64"/>
    <w:rsid w:val="004F56FE"/>
    <w:rsid w:val="00501F38"/>
    <w:rsid w:val="00502ACD"/>
    <w:rsid w:val="00503ECA"/>
    <w:rsid w:val="00511877"/>
    <w:rsid w:val="00513641"/>
    <w:rsid w:val="00525751"/>
    <w:rsid w:val="00550CA1"/>
    <w:rsid w:val="0055635B"/>
    <w:rsid w:val="005572F0"/>
    <w:rsid w:val="00560741"/>
    <w:rsid w:val="005625B0"/>
    <w:rsid w:val="00564706"/>
    <w:rsid w:val="00566A3E"/>
    <w:rsid w:val="0057694F"/>
    <w:rsid w:val="00580678"/>
    <w:rsid w:val="00585DE7"/>
    <w:rsid w:val="00586686"/>
    <w:rsid w:val="00595D0E"/>
    <w:rsid w:val="005977BC"/>
    <w:rsid w:val="005C3427"/>
    <w:rsid w:val="005C4137"/>
    <w:rsid w:val="005C5F2D"/>
    <w:rsid w:val="005D082D"/>
    <w:rsid w:val="005D11E6"/>
    <w:rsid w:val="005E18D1"/>
    <w:rsid w:val="00607AA4"/>
    <w:rsid w:val="006113FF"/>
    <w:rsid w:val="00614BE1"/>
    <w:rsid w:val="00617996"/>
    <w:rsid w:val="00644D11"/>
    <w:rsid w:val="00644EE1"/>
    <w:rsid w:val="006461FE"/>
    <w:rsid w:val="006501F5"/>
    <w:rsid w:val="00654A2C"/>
    <w:rsid w:val="0067715E"/>
    <w:rsid w:val="00680387"/>
    <w:rsid w:val="006A52EA"/>
    <w:rsid w:val="006A67F0"/>
    <w:rsid w:val="006D1B75"/>
    <w:rsid w:val="006E248C"/>
    <w:rsid w:val="006E270F"/>
    <w:rsid w:val="00707B8E"/>
    <w:rsid w:val="007218B6"/>
    <w:rsid w:val="00736594"/>
    <w:rsid w:val="007846EB"/>
    <w:rsid w:val="00787446"/>
    <w:rsid w:val="00790925"/>
    <w:rsid w:val="0079363B"/>
    <w:rsid w:val="00793D12"/>
    <w:rsid w:val="007A5E0B"/>
    <w:rsid w:val="007B71D4"/>
    <w:rsid w:val="007C012D"/>
    <w:rsid w:val="007E7317"/>
    <w:rsid w:val="00826D77"/>
    <w:rsid w:val="00836F7E"/>
    <w:rsid w:val="00841896"/>
    <w:rsid w:val="00846F27"/>
    <w:rsid w:val="00877450"/>
    <w:rsid w:val="008875A8"/>
    <w:rsid w:val="00893B82"/>
    <w:rsid w:val="00895255"/>
    <w:rsid w:val="0089716A"/>
    <w:rsid w:val="008A24C4"/>
    <w:rsid w:val="008A558C"/>
    <w:rsid w:val="008A7613"/>
    <w:rsid w:val="008C3752"/>
    <w:rsid w:val="008D5F80"/>
    <w:rsid w:val="008F0197"/>
    <w:rsid w:val="00901405"/>
    <w:rsid w:val="0090678D"/>
    <w:rsid w:val="00910808"/>
    <w:rsid w:val="009131EF"/>
    <w:rsid w:val="00926E05"/>
    <w:rsid w:val="00932E34"/>
    <w:rsid w:val="00940195"/>
    <w:rsid w:val="0094469B"/>
    <w:rsid w:val="00946A67"/>
    <w:rsid w:val="009506BE"/>
    <w:rsid w:val="00962128"/>
    <w:rsid w:val="00986D16"/>
    <w:rsid w:val="00987E58"/>
    <w:rsid w:val="00992141"/>
    <w:rsid w:val="00993283"/>
    <w:rsid w:val="009A4639"/>
    <w:rsid w:val="009B6B83"/>
    <w:rsid w:val="009C6F4E"/>
    <w:rsid w:val="009E7035"/>
    <w:rsid w:val="00A053FE"/>
    <w:rsid w:val="00A20AAF"/>
    <w:rsid w:val="00A220AD"/>
    <w:rsid w:val="00A35BBB"/>
    <w:rsid w:val="00A43959"/>
    <w:rsid w:val="00A478AB"/>
    <w:rsid w:val="00A67553"/>
    <w:rsid w:val="00A85372"/>
    <w:rsid w:val="00AB2896"/>
    <w:rsid w:val="00AB75F8"/>
    <w:rsid w:val="00AC3E5D"/>
    <w:rsid w:val="00AD7E9D"/>
    <w:rsid w:val="00AF025A"/>
    <w:rsid w:val="00AF03F8"/>
    <w:rsid w:val="00B04608"/>
    <w:rsid w:val="00B06866"/>
    <w:rsid w:val="00B23056"/>
    <w:rsid w:val="00B41897"/>
    <w:rsid w:val="00B42018"/>
    <w:rsid w:val="00B44223"/>
    <w:rsid w:val="00B56AC7"/>
    <w:rsid w:val="00B57617"/>
    <w:rsid w:val="00B740B6"/>
    <w:rsid w:val="00B76A62"/>
    <w:rsid w:val="00B82F1B"/>
    <w:rsid w:val="00B87198"/>
    <w:rsid w:val="00BB7495"/>
    <w:rsid w:val="00BC0CA1"/>
    <w:rsid w:val="00BC1438"/>
    <w:rsid w:val="00BC22A6"/>
    <w:rsid w:val="00BC5083"/>
    <w:rsid w:val="00BC5A10"/>
    <w:rsid w:val="00BC6534"/>
    <w:rsid w:val="00BD3A15"/>
    <w:rsid w:val="00C05330"/>
    <w:rsid w:val="00C06DD9"/>
    <w:rsid w:val="00C160EE"/>
    <w:rsid w:val="00C20567"/>
    <w:rsid w:val="00C27B3A"/>
    <w:rsid w:val="00C46D4C"/>
    <w:rsid w:val="00C5362A"/>
    <w:rsid w:val="00C80800"/>
    <w:rsid w:val="00C82626"/>
    <w:rsid w:val="00C83B42"/>
    <w:rsid w:val="00C86FB3"/>
    <w:rsid w:val="00CA0D6B"/>
    <w:rsid w:val="00CA1DBF"/>
    <w:rsid w:val="00CB01E8"/>
    <w:rsid w:val="00CC6396"/>
    <w:rsid w:val="00CD3906"/>
    <w:rsid w:val="00CD41F7"/>
    <w:rsid w:val="00CD504E"/>
    <w:rsid w:val="00CE277F"/>
    <w:rsid w:val="00CE7EBD"/>
    <w:rsid w:val="00D032C6"/>
    <w:rsid w:val="00D16FBA"/>
    <w:rsid w:val="00D525B5"/>
    <w:rsid w:val="00D5532A"/>
    <w:rsid w:val="00D61FDF"/>
    <w:rsid w:val="00DA1707"/>
    <w:rsid w:val="00DA51DE"/>
    <w:rsid w:val="00DC47A9"/>
    <w:rsid w:val="00DC6855"/>
    <w:rsid w:val="00DE1851"/>
    <w:rsid w:val="00E0243E"/>
    <w:rsid w:val="00E037D7"/>
    <w:rsid w:val="00E058FB"/>
    <w:rsid w:val="00E07B2C"/>
    <w:rsid w:val="00E116D3"/>
    <w:rsid w:val="00E22C15"/>
    <w:rsid w:val="00E50036"/>
    <w:rsid w:val="00E51DB0"/>
    <w:rsid w:val="00E6474A"/>
    <w:rsid w:val="00E75B06"/>
    <w:rsid w:val="00E75B46"/>
    <w:rsid w:val="00E80FE2"/>
    <w:rsid w:val="00E84060"/>
    <w:rsid w:val="00E902A1"/>
    <w:rsid w:val="00E97CB8"/>
    <w:rsid w:val="00EC5429"/>
    <w:rsid w:val="00EC62A8"/>
    <w:rsid w:val="00ED0D55"/>
    <w:rsid w:val="00ED16C8"/>
    <w:rsid w:val="00ED7AFF"/>
    <w:rsid w:val="00EE3055"/>
    <w:rsid w:val="00EF5527"/>
    <w:rsid w:val="00F07D76"/>
    <w:rsid w:val="00F32DD5"/>
    <w:rsid w:val="00F34BAC"/>
    <w:rsid w:val="00F562D4"/>
    <w:rsid w:val="00F6080B"/>
    <w:rsid w:val="00F93ED8"/>
    <w:rsid w:val="00FB1B6D"/>
    <w:rsid w:val="00FB683A"/>
    <w:rsid w:val="00FB6934"/>
    <w:rsid w:val="00FC42B0"/>
    <w:rsid w:val="00FC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E860C01-CE68-4A3C-81CC-A12CD796D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  <w:rsid w:val="00EE3055"/>
    <w:pPr>
      <w:spacing w:after="120"/>
      <w:ind w:left="567"/>
      <w:jc w:val="both"/>
    </w:pPr>
    <w:rPr>
      <w:sz w:val="24"/>
      <w:szCs w:val="24"/>
    </w:rPr>
  </w:style>
  <w:style w:type="paragraph" w:styleId="Otsikko1">
    <w:name w:val="heading 1"/>
    <w:basedOn w:val="Normaali"/>
    <w:next w:val="Normaali"/>
    <w:link w:val="Otsikko1Char"/>
    <w:uiPriority w:val="99"/>
    <w:qFormat/>
    <w:rsid w:val="007846EB"/>
    <w:pPr>
      <w:keepNext/>
      <w:numPr>
        <w:numId w:val="2"/>
      </w:numPr>
      <w:spacing w:before="240" w:after="360"/>
      <w:outlineLvl w:val="0"/>
    </w:pPr>
    <w:rPr>
      <w:rFonts w:ascii="Arial" w:hAnsi="Arial" w:cs="Arial"/>
      <w:b/>
      <w:bCs/>
      <w:caps/>
      <w:kern w:val="32"/>
      <w:sz w:val="28"/>
      <w:szCs w:val="28"/>
    </w:rPr>
  </w:style>
  <w:style w:type="paragraph" w:styleId="Otsikko2">
    <w:name w:val="heading 2"/>
    <w:basedOn w:val="Normaali"/>
    <w:next w:val="Normaali"/>
    <w:link w:val="Otsikko2Char"/>
    <w:uiPriority w:val="99"/>
    <w:qFormat/>
    <w:rsid w:val="007846EB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sz w:val="26"/>
      <w:szCs w:val="26"/>
    </w:rPr>
  </w:style>
  <w:style w:type="paragraph" w:styleId="Otsikko3">
    <w:name w:val="heading 3"/>
    <w:basedOn w:val="Normaali"/>
    <w:next w:val="Normaali"/>
    <w:link w:val="Otsikko3Char"/>
    <w:uiPriority w:val="99"/>
    <w:qFormat/>
    <w:rsid w:val="007846EB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i/>
      <w:iCs/>
    </w:rPr>
  </w:style>
  <w:style w:type="paragraph" w:styleId="Otsikko4">
    <w:name w:val="heading 4"/>
    <w:basedOn w:val="Normaali"/>
    <w:next w:val="Normaali"/>
    <w:link w:val="Otsikko4Char"/>
    <w:uiPriority w:val="99"/>
    <w:qFormat/>
    <w:rsid w:val="00EE3055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Otsikko5">
    <w:name w:val="heading 5"/>
    <w:basedOn w:val="Normaali"/>
    <w:next w:val="Normaali"/>
    <w:link w:val="Otsikko5Char"/>
    <w:uiPriority w:val="99"/>
    <w:qFormat/>
    <w:rsid w:val="00EE3055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Otsikko6">
    <w:name w:val="heading 6"/>
    <w:basedOn w:val="Normaali"/>
    <w:next w:val="Normaali"/>
    <w:link w:val="Otsikko6Char"/>
    <w:uiPriority w:val="99"/>
    <w:qFormat/>
    <w:rsid w:val="00EE3055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Otsikko7">
    <w:name w:val="heading 7"/>
    <w:basedOn w:val="Normaali"/>
    <w:next w:val="Normaali"/>
    <w:link w:val="Otsikko7Char"/>
    <w:uiPriority w:val="99"/>
    <w:qFormat/>
    <w:rsid w:val="00EE3055"/>
    <w:pPr>
      <w:numPr>
        <w:ilvl w:val="6"/>
        <w:numId w:val="2"/>
      </w:numPr>
      <w:spacing w:before="240" w:after="60"/>
      <w:outlineLvl w:val="6"/>
    </w:pPr>
  </w:style>
  <w:style w:type="paragraph" w:styleId="Otsikko8">
    <w:name w:val="heading 8"/>
    <w:basedOn w:val="Normaali"/>
    <w:next w:val="Normaali"/>
    <w:link w:val="Otsikko8Char"/>
    <w:uiPriority w:val="99"/>
    <w:qFormat/>
    <w:rsid w:val="00EE3055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Otsikko9">
    <w:name w:val="heading 9"/>
    <w:basedOn w:val="Normaali"/>
    <w:next w:val="Normaali"/>
    <w:link w:val="Otsikko9Char"/>
    <w:uiPriority w:val="99"/>
    <w:qFormat/>
    <w:rsid w:val="00EE3055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link w:val="Otsikko1"/>
    <w:uiPriority w:val="99"/>
    <w:locked/>
    <w:rsid w:val="007846EB"/>
    <w:rPr>
      <w:rFonts w:ascii="Arial" w:hAnsi="Arial" w:cs="Arial"/>
      <w:b/>
      <w:bCs/>
      <w:caps/>
      <w:kern w:val="32"/>
      <w:sz w:val="28"/>
      <w:szCs w:val="28"/>
    </w:rPr>
  </w:style>
  <w:style w:type="character" w:customStyle="1" w:styleId="Otsikko2Char">
    <w:name w:val="Otsikko 2 Char"/>
    <w:link w:val="Otsikko2"/>
    <w:uiPriority w:val="99"/>
    <w:rsid w:val="00FC42B0"/>
    <w:rPr>
      <w:rFonts w:ascii="Arial" w:hAnsi="Arial" w:cs="Arial"/>
      <w:b/>
      <w:bCs/>
      <w:sz w:val="26"/>
      <w:szCs w:val="26"/>
    </w:rPr>
  </w:style>
  <w:style w:type="character" w:customStyle="1" w:styleId="SisennettytekstiChar">
    <w:name w:val="Sisennetty teksti Char"/>
    <w:link w:val="Sisennettyteksti"/>
    <w:uiPriority w:val="99"/>
    <w:locked/>
    <w:rsid w:val="00EC62A8"/>
    <w:rPr>
      <w:sz w:val="24"/>
      <w:szCs w:val="24"/>
      <w:lang w:val="fi-FI" w:eastAsia="fi-FI"/>
    </w:rPr>
  </w:style>
  <w:style w:type="character" w:customStyle="1" w:styleId="Otsikko4Char">
    <w:name w:val="Otsikko 4 Char"/>
    <w:link w:val="Otsikko4"/>
    <w:uiPriority w:val="99"/>
    <w:rsid w:val="00FC42B0"/>
    <w:rPr>
      <w:b/>
      <w:bCs/>
      <w:sz w:val="28"/>
      <w:szCs w:val="28"/>
    </w:rPr>
  </w:style>
  <w:style w:type="character" w:customStyle="1" w:styleId="Otsikko5Char">
    <w:name w:val="Otsikko 5 Char"/>
    <w:link w:val="Otsikko5"/>
    <w:uiPriority w:val="99"/>
    <w:rsid w:val="00FC42B0"/>
    <w:rPr>
      <w:b/>
      <w:bCs/>
      <w:i/>
      <w:iCs/>
      <w:sz w:val="26"/>
      <w:szCs w:val="26"/>
    </w:rPr>
  </w:style>
  <w:style w:type="character" w:customStyle="1" w:styleId="Otsikko6Char">
    <w:name w:val="Otsikko 6 Char"/>
    <w:link w:val="Otsikko6"/>
    <w:uiPriority w:val="99"/>
    <w:rsid w:val="00FC42B0"/>
    <w:rPr>
      <w:b/>
      <w:bCs/>
    </w:rPr>
  </w:style>
  <w:style w:type="character" w:customStyle="1" w:styleId="Otsikko7Char">
    <w:name w:val="Otsikko 7 Char"/>
    <w:link w:val="Otsikko7"/>
    <w:uiPriority w:val="99"/>
    <w:rsid w:val="00FC42B0"/>
    <w:rPr>
      <w:sz w:val="24"/>
      <w:szCs w:val="24"/>
    </w:rPr>
  </w:style>
  <w:style w:type="character" w:customStyle="1" w:styleId="Otsikko8Char">
    <w:name w:val="Otsikko 8 Char"/>
    <w:link w:val="Otsikko8"/>
    <w:uiPriority w:val="99"/>
    <w:rsid w:val="00FC42B0"/>
    <w:rPr>
      <w:i/>
      <w:iCs/>
      <w:sz w:val="24"/>
      <w:szCs w:val="24"/>
    </w:rPr>
  </w:style>
  <w:style w:type="character" w:customStyle="1" w:styleId="Otsikko9Char">
    <w:name w:val="Otsikko 9 Char"/>
    <w:link w:val="Otsikko9"/>
    <w:uiPriority w:val="99"/>
    <w:rsid w:val="00FC42B0"/>
    <w:rPr>
      <w:rFonts w:ascii="Arial" w:hAnsi="Arial" w:cs="Arial"/>
    </w:rPr>
  </w:style>
  <w:style w:type="paragraph" w:styleId="Yltunniste">
    <w:name w:val="header"/>
    <w:basedOn w:val="Normaali"/>
    <w:link w:val="YltunnisteChar"/>
    <w:uiPriority w:val="99"/>
    <w:rsid w:val="00AD7E9D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link w:val="Yltunniste"/>
    <w:uiPriority w:val="99"/>
    <w:semiHidden/>
    <w:rsid w:val="00FC42B0"/>
    <w:rPr>
      <w:sz w:val="24"/>
      <w:szCs w:val="24"/>
    </w:rPr>
  </w:style>
  <w:style w:type="paragraph" w:styleId="Alatunniste">
    <w:name w:val="footer"/>
    <w:basedOn w:val="Normaali"/>
    <w:link w:val="AlatunnisteChar"/>
    <w:uiPriority w:val="99"/>
    <w:rsid w:val="001C1DAF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link w:val="Alatunniste"/>
    <w:uiPriority w:val="99"/>
    <w:semiHidden/>
    <w:rsid w:val="00FC42B0"/>
    <w:rPr>
      <w:sz w:val="24"/>
      <w:szCs w:val="24"/>
    </w:rPr>
  </w:style>
  <w:style w:type="character" w:styleId="Sivunumero">
    <w:name w:val="page number"/>
    <w:basedOn w:val="Kappaleenoletusfontti"/>
    <w:rsid w:val="001C1DAF"/>
  </w:style>
  <w:style w:type="character" w:styleId="Rivinumero">
    <w:name w:val="line number"/>
    <w:basedOn w:val="Kappaleenoletusfontti"/>
    <w:uiPriority w:val="99"/>
    <w:rsid w:val="002B7905"/>
  </w:style>
  <w:style w:type="paragraph" w:customStyle="1" w:styleId="Vastaanottaja">
    <w:name w:val="Vastaanottaja"/>
    <w:basedOn w:val="Normaali"/>
    <w:next w:val="Viite"/>
    <w:uiPriority w:val="99"/>
    <w:rsid w:val="00962128"/>
    <w:pPr>
      <w:spacing w:before="1200" w:after="1200"/>
    </w:pPr>
  </w:style>
  <w:style w:type="paragraph" w:customStyle="1" w:styleId="Viite">
    <w:name w:val="Viite"/>
    <w:basedOn w:val="Normaali"/>
    <w:uiPriority w:val="99"/>
    <w:rsid w:val="003D4560"/>
    <w:pPr>
      <w:spacing w:after="240"/>
    </w:pPr>
  </w:style>
  <w:style w:type="paragraph" w:customStyle="1" w:styleId="OTSIKKO">
    <w:name w:val="OTSIKKO"/>
    <w:basedOn w:val="Normaali"/>
    <w:uiPriority w:val="99"/>
    <w:rsid w:val="003D4560"/>
    <w:pPr>
      <w:spacing w:after="240"/>
    </w:pPr>
    <w:rPr>
      <w:caps/>
    </w:rPr>
  </w:style>
  <w:style w:type="paragraph" w:customStyle="1" w:styleId="Sisennettyteksti">
    <w:name w:val="Sisennetty teksti"/>
    <w:basedOn w:val="Normaali"/>
    <w:link w:val="SisennettytekstiChar"/>
    <w:uiPriority w:val="99"/>
    <w:rsid w:val="00EC62A8"/>
    <w:pPr>
      <w:spacing w:after="240"/>
      <w:ind w:left="2608" w:hanging="2608"/>
      <w:jc w:val="left"/>
    </w:pPr>
  </w:style>
  <w:style w:type="character" w:customStyle="1" w:styleId="Otsikko3Char">
    <w:name w:val="Otsikko 3 Char"/>
    <w:link w:val="Otsikko3"/>
    <w:uiPriority w:val="99"/>
    <w:locked/>
    <w:rsid w:val="007846EB"/>
    <w:rPr>
      <w:rFonts w:ascii="Arial" w:hAnsi="Arial" w:cs="Arial"/>
      <w:b/>
      <w:bCs/>
      <w:i/>
      <w:iCs/>
      <w:sz w:val="24"/>
      <w:szCs w:val="24"/>
    </w:rPr>
  </w:style>
  <w:style w:type="paragraph" w:customStyle="1" w:styleId="Riippuvaalaotsikko">
    <w:name w:val="Riippuva alaotsikko"/>
    <w:basedOn w:val="Normaali"/>
    <w:link w:val="RiippuvaalaotsikkoChar"/>
    <w:uiPriority w:val="99"/>
    <w:rsid w:val="003D4560"/>
    <w:pPr>
      <w:ind w:left="2608" w:hanging="2608"/>
    </w:pPr>
  </w:style>
  <w:style w:type="character" w:customStyle="1" w:styleId="RiippuvaalaotsikkoChar">
    <w:name w:val="Riippuva alaotsikko Char"/>
    <w:link w:val="Riippuvaalaotsikko"/>
    <w:uiPriority w:val="99"/>
    <w:locked/>
    <w:rsid w:val="003D4560"/>
    <w:rPr>
      <w:sz w:val="24"/>
      <w:szCs w:val="24"/>
      <w:lang w:val="fi-FI" w:eastAsia="fi-FI"/>
    </w:rPr>
  </w:style>
  <w:style w:type="table" w:styleId="TaulukkoRuudukko">
    <w:name w:val="Table Grid"/>
    <w:basedOn w:val="Normaalitaulukko"/>
    <w:uiPriority w:val="99"/>
    <w:rsid w:val="00721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pputervehdys">
    <w:name w:val="lopputervehdys"/>
    <w:basedOn w:val="Sisennettyteksti"/>
    <w:link w:val="lopputervehdysChar"/>
    <w:uiPriority w:val="99"/>
    <w:rsid w:val="00F07D76"/>
    <w:pPr>
      <w:spacing w:before="840"/>
    </w:pPr>
  </w:style>
  <w:style w:type="paragraph" w:customStyle="1" w:styleId="Yhteisnallekirjoitus">
    <w:name w:val="Yhteisön allekirjoitus"/>
    <w:basedOn w:val="Sisennettyteksti"/>
    <w:uiPriority w:val="99"/>
    <w:rsid w:val="00F32DD5"/>
  </w:style>
  <w:style w:type="paragraph" w:customStyle="1" w:styleId="Nimijanimike">
    <w:name w:val="Nimi_ja_nimike"/>
    <w:basedOn w:val="Sisennettyteksti"/>
    <w:uiPriority w:val="99"/>
    <w:rsid w:val="00564706"/>
    <w:pPr>
      <w:spacing w:before="600" w:after="840"/>
    </w:pPr>
  </w:style>
  <w:style w:type="paragraph" w:customStyle="1" w:styleId="Liite-otsikko">
    <w:name w:val="Liite-otsikko"/>
    <w:basedOn w:val="Riippuvaalaotsikko"/>
    <w:link w:val="Liite-otsikkoChar"/>
    <w:uiPriority w:val="99"/>
    <w:rsid w:val="00564706"/>
    <w:pPr>
      <w:spacing w:before="120"/>
    </w:pPr>
    <w:rPr>
      <w:caps/>
    </w:rPr>
  </w:style>
  <w:style w:type="paragraph" w:customStyle="1" w:styleId="Tyyli1">
    <w:name w:val="Tyyli1"/>
    <w:basedOn w:val="Liite-otsikko"/>
    <w:uiPriority w:val="99"/>
    <w:rsid w:val="00D16FBA"/>
    <w:rPr>
      <w:caps w:val="0"/>
    </w:rPr>
  </w:style>
  <w:style w:type="paragraph" w:customStyle="1" w:styleId="liitteidennimet">
    <w:name w:val="liitteiden_nimet"/>
    <w:basedOn w:val="Liite-otsikko"/>
    <w:link w:val="liitteidennimetChar"/>
    <w:uiPriority w:val="99"/>
    <w:rsid w:val="00564706"/>
    <w:rPr>
      <w:caps w:val="0"/>
    </w:rPr>
  </w:style>
  <w:style w:type="character" w:customStyle="1" w:styleId="Liite-otsikkoChar">
    <w:name w:val="Liite-otsikko Char"/>
    <w:link w:val="Liite-otsikko"/>
    <w:uiPriority w:val="99"/>
    <w:locked/>
    <w:rsid w:val="00564706"/>
    <w:rPr>
      <w:caps/>
      <w:sz w:val="24"/>
      <w:szCs w:val="24"/>
      <w:lang w:val="fi-FI" w:eastAsia="fi-FI"/>
    </w:rPr>
  </w:style>
  <w:style w:type="character" w:customStyle="1" w:styleId="liitteidennimetChar">
    <w:name w:val="liitteiden_nimet Char"/>
    <w:link w:val="liitteidennimet"/>
    <w:uiPriority w:val="99"/>
    <w:locked/>
    <w:rsid w:val="00564706"/>
    <w:rPr>
      <w:caps/>
      <w:sz w:val="24"/>
      <w:szCs w:val="24"/>
      <w:lang w:val="fi-FI" w:eastAsia="fi-FI"/>
    </w:rPr>
  </w:style>
  <w:style w:type="character" w:customStyle="1" w:styleId="lopputervehdysChar">
    <w:name w:val="lopputervehdys Char"/>
    <w:link w:val="lopputervehdys"/>
    <w:uiPriority w:val="99"/>
    <w:locked/>
    <w:rsid w:val="00D16FBA"/>
    <w:rPr>
      <w:sz w:val="24"/>
      <w:szCs w:val="24"/>
      <w:lang w:val="fi-FI" w:eastAsia="fi-FI"/>
    </w:rPr>
  </w:style>
  <w:style w:type="paragraph" w:styleId="Seliteteksti">
    <w:name w:val="Balloon Text"/>
    <w:basedOn w:val="Normaali"/>
    <w:link w:val="SelitetekstiChar"/>
    <w:uiPriority w:val="99"/>
    <w:semiHidden/>
    <w:rsid w:val="001761A4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link w:val="Seliteteksti"/>
    <w:uiPriority w:val="99"/>
    <w:semiHidden/>
    <w:rsid w:val="00FC42B0"/>
    <w:rPr>
      <w:rFonts w:ascii="Tahoma" w:hAnsi="Tahoma" w:cs="Tahoma"/>
      <w:sz w:val="16"/>
      <w:szCs w:val="16"/>
    </w:rPr>
  </w:style>
  <w:style w:type="paragraph" w:customStyle="1" w:styleId="Yltunnite">
    <w:name w:val="Ylätunnite"/>
    <w:uiPriority w:val="99"/>
    <w:rsid w:val="006E270F"/>
    <w:rPr>
      <w:sz w:val="24"/>
      <w:szCs w:val="24"/>
    </w:rPr>
  </w:style>
  <w:style w:type="paragraph" w:styleId="Luettelokappale">
    <w:name w:val="List Paragraph"/>
    <w:basedOn w:val="Normaali"/>
    <w:uiPriority w:val="34"/>
    <w:qFormat/>
    <w:rsid w:val="007A5E0B"/>
    <w:pPr>
      <w:ind w:left="1304"/>
    </w:pPr>
  </w:style>
  <w:style w:type="character" w:customStyle="1" w:styleId="apple-converted-space">
    <w:name w:val="apple-converted-space"/>
    <w:rsid w:val="007A5E0B"/>
  </w:style>
  <w:style w:type="paragraph" w:styleId="NormaaliWWW">
    <w:name w:val="Normal (Web)"/>
    <w:basedOn w:val="Normaali"/>
    <w:uiPriority w:val="99"/>
    <w:semiHidden/>
    <w:unhideWhenUsed/>
    <w:rsid w:val="00893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ija\Application%20Data\Microsoft\Mallit\Kokousmuistio.dot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Kokousmuistio</Template>
  <TotalTime>0</TotalTime>
  <Pages>5</Pages>
  <Words>933</Words>
  <Characters>7563</Characters>
  <Application>Microsoft Office Word</Application>
  <DocSecurity>0</DocSecurity>
  <Lines>63</Lines>
  <Paragraphs>16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Vastaanottaja yritys/yhteisö</vt:lpstr>
    </vt:vector>
  </TitlesOfParts>
  <Company>OK-opintokeskus</Company>
  <LinksUpToDate>false</LinksUpToDate>
  <CharactersWithSpaces>8480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Vastaanottaja yritys/yhteisö</dc:title>
  <dc:subject/>
  <dc:creator>Riikka Tuomisto</dc:creator>
  <cp:keywords/>
  <dc:description/>
  <cp:lastModifiedBy>Marjo</cp:lastModifiedBy>
  <cp:revision>2</cp:revision>
  <cp:lastPrinted>2016-05-15T07:00:00Z</cp:lastPrinted>
  <dcterms:created xsi:type="dcterms:W3CDTF">2016-10-07T14:30:00Z</dcterms:created>
  <dcterms:modified xsi:type="dcterms:W3CDTF">2016-10-07T14:30:00Z</dcterms:modified>
</cp:coreProperties>
</file>